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EFAD0" w14:textId="0E853786" w:rsidR="005C6E3B" w:rsidRPr="004C4634" w:rsidRDefault="00804BC6" w:rsidP="004C4634">
      <w:pPr>
        <w:pStyle w:val="Title"/>
      </w:pPr>
      <w:r w:rsidRPr="004C4634">
        <w:t>Minor Assent</w:t>
      </w:r>
      <w:r w:rsidR="005C6E3B" w:rsidRPr="004C4634">
        <w:t xml:space="preserve"> Template</w:t>
      </w:r>
    </w:p>
    <w:p w14:paraId="27AFBCB7" w14:textId="11AE62B2" w:rsidR="004C4634" w:rsidRPr="004C4634" w:rsidRDefault="004C4634" w:rsidP="004C4634">
      <w:pPr>
        <w:pStyle w:val="Subtitle"/>
      </w:pPr>
      <w:r>
        <w:t xml:space="preserve">Annex for Human Subjects Review </w:t>
      </w:r>
    </w:p>
    <w:p w14:paraId="180F6119" w14:textId="77777777" w:rsidR="001D3293" w:rsidRPr="004C4634" w:rsidRDefault="001D3293" w:rsidP="001D3293">
      <w:pPr>
        <w:rPr>
          <w:color w:val="808080" w:themeColor="background1" w:themeShade="80"/>
        </w:rPr>
      </w:pPr>
      <w:r w:rsidRPr="004C4634">
        <w:rPr>
          <w:color w:val="808080" w:themeColor="background1" w:themeShade="80"/>
        </w:rPr>
        <w:t>Please modify this consent form so that it is appropriate for your study. This includes making certain the letter is culturally appropriate, in a language comprehensible to participants/parents, at a reading level they can understand, etc. In some cases, this text may serve as the basis for a verbal consent process. Please delete or modify any text in brackets/italics, and where multiple options are given (such as two possible sentences marked as either/or) select one and delete the others.</w:t>
      </w:r>
    </w:p>
    <w:p w14:paraId="210CB554" w14:textId="77777777" w:rsidR="001D3293" w:rsidRPr="004C4634" w:rsidRDefault="001D3293" w:rsidP="001D3293">
      <w:pPr>
        <w:rPr>
          <w:color w:val="808080" w:themeColor="background1" w:themeShade="80"/>
        </w:rPr>
      </w:pPr>
      <w:r w:rsidRPr="004C4634">
        <w:rPr>
          <w:color w:val="808080" w:themeColor="background1" w:themeShade="80"/>
        </w:rPr>
        <w:t xml:space="preserve">Please note that you may reduce the length of the letter to make it more accessible for your participants so long as the core requirements listed in the template are met. Assent processes and forms should be appropriate to the age of the minor; children under age 7 may require very simple oral explanations while children over age 7 may be able to read progressively more detailed text as they increase in age. For further considerations, please consult the HHS FAQs on research with children found here: </w:t>
      </w:r>
      <w:hyperlink r:id="rId8">
        <w:r w:rsidRPr="004C4634">
          <w:rPr>
            <w:rStyle w:val="Hyperlink"/>
            <w:color w:val="808080" w:themeColor="background1" w:themeShade="80"/>
          </w:rPr>
          <w:t>https://www.hhs.gov/ohrp/regulations-and-policy/guidance/faq/children-research/index.html</w:t>
        </w:r>
      </w:hyperlink>
      <w:r w:rsidRPr="004C4634">
        <w:rPr>
          <w:color w:val="808080" w:themeColor="background1" w:themeShade="80"/>
        </w:rPr>
        <w:t xml:space="preserve"> </w:t>
      </w:r>
    </w:p>
    <w:p w14:paraId="5618B299" w14:textId="2E40BF83" w:rsidR="001D3293" w:rsidRPr="00555319" w:rsidRDefault="001D3293" w:rsidP="001D3293">
      <w:pPr>
        <w:rPr>
          <w:color w:val="FF0000"/>
        </w:rPr>
      </w:pPr>
      <w:bookmarkStart w:id="0" w:name="_Hlk97023066"/>
      <w:r w:rsidRPr="00555319">
        <w:rPr>
          <w:color w:val="FF0000"/>
        </w:rPr>
        <w:t>(</w:t>
      </w:r>
      <w:r w:rsidR="00437FB6">
        <w:rPr>
          <w:color w:val="FF0000"/>
        </w:rPr>
        <w:t>D</w:t>
      </w:r>
      <w:r w:rsidRPr="00555319">
        <w:rPr>
          <w:color w:val="FF0000"/>
        </w:rPr>
        <w:t>elete text above for your final form</w:t>
      </w:r>
      <w:r w:rsidR="00437FB6">
        <w:rPr>
          <w:color w:val="FF0000"/>
        </w:rPr>
        <w:t>.</w:t>
      </w:r>
      <w:r w:rsidRPr="00555319">
        <w:rPr>
          <w:color w:val="FF0000"/>
        </w:rPr>
        <w:t>)</w:t>
      </w:r>
      <w:bookmarkEnd w:id="0"/>
    </w:p>
    <w:p w14:paraId="0C8873F9" w14:textId="77777777" w:rsidR="001D3293" w:rsidRPr="001D3293" w:rsidRDefault="001D3293" w:rsidP="0037502F">
      <w:pPr>
        <w:pStyle w:val="Heading2"/>
        <w:jc w:val="center"/>
      </w:pPr>
      <w:r w:rsidRPr="001D3293">
        <w:t>Minor Assent Form</w:t>
      </w:r>
    </w:p>
    <w:p w14:paraId="69D5C982" w14:textId="33A80F21" w:rsidR="001D3293" w:rsidRPr="001D3293" w:rsidRDefault="002816B6" w:rsidP="001D3293">
      <w:pPr>
        <w:rPr>
          <w:bCs/>
        </w:rPr>
      </w:pPr>
      <w:r w:rsidRPr="001D3293">
        <w:rPr>
          <w:bCs/>
        </w:rPr>
        <w:t xml:space="preserve">Title </w:t>
      </w:r>
      <w:r w:rsidR="00601EFC">
        <w:rPr>
          <w:bCs/>
        </w:rPr>
        <w:t>of</w:t>
      </w:r>
      <w:r w:rsidRPr="001D3293">
        <w:rPr>
          <w:bCs/>
        </w:rPr>
        <w:t xml:space="preserve"> </w:t>
      </w:r>
      <w:r w:rsidR="00601EFC" w:rsidRPr="001D3293">
        <w:rPr>
          <w:bCs/>
        </w:rPr>
        <w:t>the</w:t>
      </w:r>
      <w:r w:rsidRPr="001D3293">
        <w:rPr>
          <w:bCs/>
        </w:rPr>
        <w:t xml:space="preserve"> </w:t>
      </w:r>
      <w:r>
        <w:rPr>
          <w:bCs/>
        </w:rPr>
        <w:t>Study</w:t>
      </w:r>
      <w:r w:rsidR="001D3293" w:rsidRPr="001D3293">
        <w:rPr>
          <w:bCs/>
        </w:rPr>
        <w:t xml:space="preserve">: </w:t>
      </w:r>
    </w:p>
    <w:p w14:paraId="49A066F4" w14:textId="0A66D8CD" w:rsidR="001D3293" w:rsidRPr="001D3293" w:rsidRDefault="002816B6" w:rsidP="001D3293">
      <w:pPr>
        <w:rPr>
          <w:bCs/>
        </w:rPr>
      </w:pPr>
      <w:r>
        <w:rPr>
          <w:bCs/>
        </w:rPr>
        <w:t xml:space="preserve">Researcher: </w:t>
      </w:r>
    </w:p>
    <w:p w14:paraId="299A799B" w14:textId="77777777" w:rsidR="001D3293" w:rsidRPr="001D3293" w:rsidRDefault="001D3293" w:rsidP="001D3293">
      <w:r w:rsidRPr="001D3293">
        <w:t>I am doing a study about …</w:t>
      </w:r>
    </w:p>
    <w:p w14:paraId="2637F66B" w14:textId="77777777" w:rsidR="001D3293" w:rsidRPr="001D3293" w:rsidRDefault="001D3293" w:rsidP="001D3293"/>
    <w:p w14:paraId="4BF528CF" w14:textId="53BFB9BF" w:rsidR="001D3293" w:rsidRPr="001D3293" w:rsidRDefault="00601EFC" w:rsidP="008B1A8E">
      <w:pPr>
        <w:pStyle w:val="Heading6"/>
      </w:pPr>
      <w:r w:rsidRPr="001D3293">
        <w:t xml:space="preserve">Why Have You Been Asked </w:t>
      </w:r>
      <w:r>
        <w:t>t</w:t>
      </w:r>
      <w:r w:rsidRPr="001D3293">
        <w:t xml:space="preserve">o Be Part </w:t>
      </w:r>
      <w:r>
        <w:t>o</w:t>
      </w:r>
      <w:r w:rsidRPr="001D3293">
        <w:t>f This Study?</w:t>
      </w:r>
    </w:p>
    <w:p w14:paraId="172B610C" w14:textId="77777777" w:rsidR="001D3293" w:rsidRPr="001D3293" w:rsidRDefault="001D3293" w:rsidP="001D3293">
      <w:r w:rsidRPr="001D3293">
        <w:t xml:space="preserve">I would like you to participate in a research study about …. </w:t>
      </w:r>
    </w:p>
    <w:p w14:paraId="7636C6A6" w14:textId="77777777" w:rsidR="001D3293" w:rsidRPr="001D3293" w:rsidRDefault="001D3293" w:rsidP="001D3293">
      <w:r w:rsidRPr="001D3293">
        <w:t>The purpose of the study is …</w:t>
      </w:r>
    </w:p>
    <w:p w14:paraId="2E6FBE79" w14:textId="77777777" w:rsidR="001D3293" w:rsidRPr="001D3293" w:rsidRDefault="001D3293" w:rsidP="001D3293"/>
    <w:p w14:paraId="0FEAFEA7" w14:textId="781FB3E7" w:rsidR="001D3293" w:rsidRPr="001D3293" w:rsidRDefault="00601EFC" w:rsidP="008B1A8E">
      <w:pPr>
        <w:pStyle w:val="Heading6"/>
      </w:pPr>
      <w:r w:rsidRPr="001D3293">
        <w:t>What Will You Be Asked to Do?</w:t>
      </w:r>
    </w:p>
    <w:p w14:paraId="45380637" w14:textId="77777777" w:rsidR="001D3293" w:rsidRPr="001D3293" w:rsidRDefault="001D3293" w:rsidP="001D3293">
      <w:r w:rsidRPr="001D3293">
        <w:t>If you agree to be in this study, you will be asked to do the following things: [explain what participants will be asked to do].</w:t>
      </w:r>
    </w:p>
    <w:p w14:paraId="115332A4" w14:textId="77777777" w:rsidR="001D3293" w:rsidRPr="001D3293" w:rsidRDefault="001D3293" w:rsidP="001D3293">
      <w:r w:rsidRPr="001D3293">
        <w:t>Participation should take about [insert expected amount of time].</w:t>
      </w:r>
    </w:p>
    <w:p w14:paraId="3FCA7C12" w14:textId="77777777" w:rsidR="001D3293" w:rsidRPr="001D3293" w:rsidRDefault="001D3293" w:rsidP="001D3293">
      <w:pPr>
        <w:rPr>
          <w:b/>
        </w:rPr>
      </w:pPr>
    </w:p>
    <w:p w14:paraId="560684BF" w14:textId="59C63814" w:rsidR="001D3293" w:rsidRPr="001D3293" w:rsidRDefault="00601EFC" w:rsidP="008B1A8E">
      <w:pPr>
        <w:pStyle w:val="Heading6"/>
      </w:pPr>
      <w:r w:rsidRPr="001D3293">
        <w:t xml:space="preserve">Are There Any Potential Risks </w:t>
      </w:r>
      <w:r>
        <w:t>o</w:t>
      </w:r>
      <w:r w:rsidRPr="001D3293">
        <w:t xml:space="preserve">r Discomforts </w:t>
      </w:r>
      <w:proofErr w:type="gramStart"/>
      <w:r w:rsidRPr="001D3293">
        <w:t>For</w:t>
      </w:r>
      <w:proofErr w:type="gramEnd"/>
      <w:r w:rsidRPr="001D3293">
        <w:t xml:space="preserve"> You?</w:t>
      </w:r>
      <w:r w:rsidRPr="001D3293">
        <w:tab/>
      </w:r>
    </w:p>
    <w:p w14:paraId="531F74CB" w14:textId="77777777" w:rsidR="001D3293" w:rsidRPr="001D3293" w:rsidRDefault="001D3293" w:rsidP="001D3293">
      <w:r w:rsidRPr="001D3293">
        <w:t xml:space="preserve">Participation in this study carries no </w:t>
      </w:r>
      <w:proofErr w:type="gramStart"/>
      <w:r w:rsidRPr="001D3293">
        <w:t>reasonable</w:t>
      </w:r>
      <w:proofErr w:type="gramEnd"/>
      <w:r w:rsidRPr="001D3293">
        <w:t xml:space="preserve"> foreseeable (or expected) risks. There may be unknown risks.</w:t>
      </w:r>
    </w:p>
    <w:p w14:paraId="78D06EAD" w14:textId="77777777" w:rsidR="001D3293" w:rsidRPr="001D3293" w:rsidRDefault="001D3293" w:rsidP="001D3293">
      <w:r w:rsidRPr="001D3293">
        <w:t>Your parents know about the study and have agreed that you can participate if you want to.</w:t>
      </w:r>
    </w:p>
    <w:p w14:paraId="6F32E85E" w14:textId="77777777" w:rsidR="001D3293" w:rsidRPr="001D3293" w:rsidRDefault="001D3293" w:rsidP="001D3293">
      <w:pPr>
        <w:rPr>
          <w:bCs/>
        </w:rPr>
      </w:pPr>
    </w:p>
    <w:p w14:paraId="0F09525E" w14:textId="55279461" w:rsidR="001D3293" w:rsidRPr="001D3293" w:rsidRDefault="00601EFC" w:rsidP="008B1A8E">
      <w:pPr>
        <w:pStyle w:val="Heading6"/>
      </w:pPr>
      <w:r w:rsidRPr="001D3293">
        <w:t xml:space="preserve">Are There Benefits </w:t>
      </w:r>
      <w:r>
        <w:t>t</w:t>
      </w:r>
      <w:r w:rsidRPr="001D3293">
        <w:t xml:space="preserve">o Being </w:t>
      </w:r>
      <w:r>
        <w:t>in</w:t>
      </w:r>
      <w:r w:rsidRPr="001D3293">
        <w:t xml:space="preserve"> This Study?</w:t>
      </w:r>
    </w:p>
    <w:p w14:paraId="73A98922" w14:textId="77777777" w:rsidR="001D3293" w:rsidRPr="001D3293" w:rsidRDefault="001D3293" w:rsidP="001D3293">
      <w:r w:rsidRPr="001D3293">
        <w:t xml:space="preserve">The study could benefit you in the following ways: </w:t>
      </w:r>
    </w:p>
    <w:p w14:paraId="49FEC4E7" w14:textId="77777777" w:rsidR="001D3293" w:rsidRPr="001D3293" w:rsidRDefault="001D3293" w:rsidP="001D3293">
      <w:pPr>
        <w:rPr>
          <w:i/>
          <w:iCs/>
        </w:rPr>
      </w:pPr>
      <w:r w:rsidRPr="001D3293">
        <w:rPr>
          <w:i/>
          <w:iCs/>
        </w:rPr>
        <w:t>Or</w:t>
      </w:r>
    </w:p>
    <w:p w14:paraId="4DD4ACF5" w14:textId="77777777" w:rsidR="001D3293" w:rsidRPr="001D3293" w:rsidRDefault="001D3293" w:rsidP="001D3293">
      <w:r w:rsidRPr="001D3293">
        <w:t>The study will not benefit you directly etc.</w:t>
      </w:r>
    </w:p>
    <w:p w14:paraId="72FC0114" w14:textId="77777777" w:rsidR="001D3293" w:rsidRPr="001D3293" w:rsidRDefault="001D3293" w:rsidP="001D3293">
      <w:pPr>
        <w:rPr>
          <w:b/>
        </w:rPr>
      </w:pPr>
    </w:p>
    <w:p w14:paraId="48C24072" w14:textId="78021DB2" w:rsidR="001D3293" w:rsidRPr="001D3293" w:rsidRDefault="00601EFC" w:rsidP="008B1A8E">
      <w:pPr>
        <w:pStyle w:val="Heading6"/>
      </w:pPr>
      <w:r w:rsidRPr="001D3293">
        <w:t>Confidentiality</w:t>
      </w:r>
    </w:p>
    <w:p w14:paraId="5F2F29B5" w14:textId="77777777" w:rsidR="001D3293" w:rsidRPr="001D3293" w:rsidRDefault="001D3293" w:rsidP="001D3293">
      <w:r w:rsidRPr="001D3293">
        <w:t>This study is anonymous. We will not be collecting or retaining any information about your identity.</w:t>
      </w:r>
    </w:p>
    <w:p w14:paraId="2F5FEBDB" w14:textId="77777777" w:rsidR="001D3293" w:rsidRPr="001D3293" w:rsidRDefault="001D3293" w:rsidP="001D3293">
      <w:pPr>
        <w:rPr>
          <w:i/>
          <w:iCs/>
        </w:rPr>
      </w:pPr>
      <w:r w:rsidRPr="001D3293">
        <w:rPr>
          <w:i/>
          <w:iCs/>
        </w:rPr>
        <w:t>Or</w:t>
      </w:r>
    </w:p>
    <w:p w14:paraId="0DE80801" w14:textId="77777777" w:rsidR="001D3293" w:rsidRPr="001D3293" w:rsidRDefault="001D3293" w:rsidP="001D3293">
      <w:r w:rsidRPr="001D3293">
        <w:t xml:space="preserve">The records of this study will be kept strictly confidential. Research records will be kept in a locked file, and all electronic information will be coded and secured using a password protected file. </w:t>
      </w:r>
      <w:r w:rsidRPr="001D3293">
        <w:rPr>
          <w:i/>
        </w:rPr>
        <w:t xml:space="preserve">[If audio or video tape recordings are made, explain specifically who </w:t>
      </w:r>
      <w:proofErr w:type="gramStart"/>
      <w:r w:rsidRPr="001D3293">
        <w:rPr>
          <w:i/>
        </w:rPr>
        <w:t>will have access to them</w:t>
      </w:r>
      <w:proofErr w:type="gramEnd"/>
      <w:r w:rsidRPr="001D3293">
        <w:rPr>
          <w:i/>
        </w:rPr>
        <w:t>, if they will be used for educational purposes, and when they will be erased/destroyed and indicate how they will be destroyed or erased.]</w:t>
      </w:r>
      <w:r w:rsidRPr="001D3293">
        <w:t xml:space="preserve"> We will not include any information in any report we may publish that would make it possible to identify you.</w:t>
      </w:r>
    </w:p>
    <w:p w14:paraId="1987C0DE" w14:textId="77777777" w:rsidR="001D3293" w:rsidRPr="001D3293" w:rsidRDefault="001D3293" w:rsidP="001D3293"/>
    <w:p w14:paraId="07FEC876" w14:textId="760817A2" w:rsidR="001D3293" w:rsidRPr="001D3293" w:rsidRDefault="00601EFC" w:rsidP="008B1A8E">
      <w:pPr>
        <w:pStyle w:val="Heading6"/>
      </w:pPr>
      <w:r w:rsidRPr="001D3293">
        <w:t xml:space="preserve">Right </w:t>
      </w:r>
      <w:r>
        <w:t>t</w:t>
      </w:r>
      <w:r w:rsidRPr="001D3293">
        <w:t xml:space="preserve">o Refuse </w:t>
      </w:r>
      <w:r>
        <w:t>o</w:t>
      </w:r>
      <w:r w:rsidRPr="001D3293">
        <w:t>r Withdraw</w:t>
      </w:r>
    </w:p>
    <w:p w14:paraId="545D191A" w14:textId="77777777" w:rsidR="001D3293" w:rsidRPr="001D3293" w:rsidRDefault="001D3293" w:rsidP="001D3293">
      <w:r w:rsidRPr="001D3293">
        <w:t xml:space="preserve">The decision to participate in this study is entirely up to you. You may refuse to take part in the study </w:t>
      </w:r>
      <w:r w:rsidRPr="001D3293">
        <w:rPr>
          <w:i/>
        </w:rPr>
        <w:t xml:space="preserve">at any time </w:t>
      </w:r>
      <w:r w:rsidRPr="001D3293">
        <w:t>without affecting your relationship with the investigator of this study or Smith College. Your decision will not result in any loss or benefits to which you are otherwise entitled. You have the right not to answer any single question, as well as to withdraw completely from the interview at any point during the process; additionally, you have the right to request that the interviewer not use any of your interview material.</w:t>
      </w:r>
    </w:p>
    <w:p w14:paraId="1298EA2B" w14:textId="77777777" w:rsidR="001D3293" w:rsidRPr="001D3293" w:rsidRDefault="001D3293" w:rsidP="001D3293"/>
    <w:p w14:paraId="0F5C206E" w14:textId="4C95DA8F" w:rsidR="001D3293" w:rsidRPr="001D3293" w:rsidRDefault="00601EFC" w:rsidP="008B1A8E">
      <w:pPr>
        <w:pStyle w:val="Heading6"/>
      </w:pPr>
      <w:r w:rsidRPr="001D3293">
        <w:t xml:space="preserve">Who Will See </w:t>
      </w:r>
      <w:r>
        <w:t>t</w:t>
      </w:r>
      <w:r w:rsidRPr="001D3293">
        <w:t>he Information Collected About You?</w:t>
      </w:r>
    </w:p>
    <w:p w14:paraId="5C54E743" w14:textId="77777777" w:rsidR="001D3293" w:rsidRPr="001D3293" w:rsidRDefault="001D3293" w:rsidP="001D3293">
      <w:r w:rsidRPr="001D3293">
        <w:t>When I am finished with this study, I will write a report about what I learned. This report will not include your name or that you were in the study. I will give you a fake name and I will not keep any of the materials you recorded.</w:t>
      </w:r>
    </w:p>
    <w:p w14:paraId="4038E43C" w14:textId="77777777" w:rsidR="001D3293" w:rsidRPr="001D3293" w:rsidRDefault="001D3293" w:rsidP="001D3293">
      <w:r w:rsidRPr="001D3293">
        <w:lastRenderedPageBreak/>
        <w:t xml:space="preserve">Please feel free to contact me if you have any questions about the study. </w:t>
      </w:r>
    </w:p>
    <w:p w14:paraId="6198A50A" w14:textId="77777777" w:rsidR="001D3293" w:rsidRPr="001D3293" w:rsidRDefault="001D3293" w:rsidP="001D3293"/>
    <w:p w14:paraId="38006945" w14:textId="77777777" w:rsidR="001D3293" w:rsidRPr="001D3293" w:rsidRDefault="001D3293" w:rsidP="008B1A8E">
      <w:pPr>
        <w:pStyle w:val="Heading6"/>
      </w:pPr>
      <w:r w:rsidRPr="001D3293">
        <w:t xml:space="preserve">Advisor: </w:t>
      </w:r>
    </w:p>
    <w:p w14:paraId="380C325D" w14:textId="6872FECC" w:rsidR="003F217B" w:rsidRDefault="001D3293" w:rsidP="001D3293">
      <w:r w:rsidRPr="001D3293">
        <w:t>I understand what I will be asked to do in this study. I understand that I can stop participating at any time.</w:t>
      </w:r>
      <w:r w:rsidR="00601EFC">
        <w:t xml:space="preserve"> </w:t>
      </w:r>
      <w:r w:rsidRPr="001D3293">
        <w:t>I want to take part in the study</w:t>
      </w:r>
      <w:r w:rsidR="003F217B">
        <w:t>.</w:t>
      </w:r>
    </w:p>
    <w:p w14:paraId="070EA7A5" w14:textId="77777777" w:rsidR="008718AC" w:rsidRDefault="008718AC" w:rsidP="008718AC">
      <w:pPr>
        <w:tabs>
          <w:tab w:val="left" w:leader="underscore" w:pos="5760"/>
          <w:tab w:val="left" w:pos="6260"/>
          <w:tab w:val="left" w:leader="underscore" w:pos="6480"/>
          <w:tab w:val="left" w:pos="7200"/>
          <w:tab w:val="left" w:leader="underscore" w:pos="8640"/>
        </w:tabs>
        <w:rPr>
          <w:i/>
          <w:iCs/>
        </w:rPr>
      </w:pPr>
      <w:r>
        <w:rPr>
          <w:i/>
          <w:iCs/>
        </w:rPr>
        <w:tab/>
      </w:r>
      <w:r>
        <w:rPr>
          <w:i/>
          <w:iCs/>
        </w:rPr>
        <w:tab/>
      </w:r>
      <w:r w:rsidRPr="008718AC">
        <w:rPr>
          <w:i/>
          <w:iCs/>
          <w:color w:val="FFFFFF" w:themeColor="background1"/>
        </w:rPr>
        <w:tab/>
      </w:r>
      <w:r>
        <w:rPr>
          <w:i/>
          <w:iCs/>
        </w:rPr>
        <w:tab/>
      </w:r>
      <w:r>
        <w:rPr>
          <w:i/>
          <w:iCs/>
        </w:rPr>
        <w:tab/>
      </w:r>
    </w:p>
    <w:p w14:paraId="67AD7C1C" w14:textId="399A42F7" w:rsidR="00891DC9" w:rsidRDefault="00891DC9" w:rsidP="00085A79">
      <w:pPr>
        <w:rPr>
          <w:i/>
          <w:iCs/>
        </w:rPr>
      </w:pPr>
      <w:r w:rsidRPr="001D3293">
        <w:rPr>
          <w:i/>
          <w:iCs/>
        </w:rPr>
        <w:t>Minor’s Name (printed) and Signatur</w:t>
      </w:r>
      <w:r>
        <w:rPr>
          <w:i/>
          <w:iCs/>
        </w:rPr>
        <w:t xml:space="preserve">e </w:t>
      </w:r>
      <w:r w:rsidR="008718AC">
        <w:rPr>
          <w:i/>
          <w:iCs/>
        </w:rPr>
        <w:tab/>
      </w:r>
      <w:r>
        <w:rPr>
          <w:i/>
          <w:iCs/>
        </w:rPr>
        <w:t>Date</w:t>
      </w:r>
    </w:p>
    <w:p w14:paraId="1303D562" w14:textId="760E1E14" w:rsidR="00085A79" w:rsidRDefault="00085A79" w:rsidP="00085A79">
      <w:pPr>
        <w:tabs>
          <w:tab w:val="left" w:leader="underscore" w:pos="5760"/>
          <w:tab w:val="left" w:pos="6260"/>
          <w:tab w:val="left" w:leader="underscore" w:pos="6480"/>
          <w:tab w:val="left" w:pos="7200"/>
          <w:tab w:val="left" w:leader="underscore" w:pos="8640"/>
        </w:tabs>
        <w:rPr>
          <w:i/>
          <w:iCs/>
        </w:rPr>
      </w:pPr>
      <w:r>
        <w:rPr>
          <w:i/>
          <w:iCs/>
        </w:rPr>
        <w:tab/>
      </w:r>
      <w:r w:rsidR="008718AC">
        <w:rPr>
          <w:i/>
          <w:iCs/>
        </w:rPr>
        <w:tab/>
      </w:r>
      <w:r w:rsidR="008718AC" w:rsidRPr="008718AC">
        <w:rPr>
          <w:i/>
          <w:iCs/>
          <w:color w:val="FFFFFF" w:themeColor="background1"/>
        </w:rPr>
        <w:tab/>
      </w:r>
      <w:r w:rsidR="008718AC">
        <w:rPr>
          <w:i/>
          <w:iCs/>
        </w:rPr>
        <w:tab/>
      </w:r>
      <w:r w:rsidR="008718AC">
        <w:rPr>
          <w:i/>
          <w:iCs/>
        </w:rPr>
        <w:tab/>
      </w:r>
    </w:p>
    <w:p w14:paraId="19D06AF0" w14:textId="5D03664B" w:rsidR="00085A79" w:rsidRPr="00891DC9" w:rsidRDefault="00891DC9" w:rsidP="008718AC">
      <w:pPr>
        <w:tabs>
          <w:tab w:val="left" w:pos="360"/>
          <w:tab w:val="left" w:leader="underscore" w:pos="720"/>
          <w:tab w:val="left" w:leader="underscore" w:pos="6480"/>
        </w:tabs>
        <w:rPr>
          <w:i/>
          <w:iCs/>
        </w:rPr>
      </w:pPr>
      <w:r w:rsidRPr="001D3293">
        <w:rPr>
          <w:i/>
          <w:iCs/>
        </w:rPr>
        <w:t>Name of Person Principal Investigator and Signatur</w:t>
      </w:r>
      <w:r>
        <w:rPr>
          <w:i/>
          <w:iCs/>
        </w:rPr>
        <w:t>e</w:t>
      </w:r>
      <w:bookmarkStart w:id="1" w:name="Template_for_Parental_Permission"/>
      <w:bookmarkEnd w:id="1"/>
      <w:r w:rsidR="008718AC">
        <w:rPr>
          <w:i/>
          <w:iCs/>
        </w:rPr>
        <w:t xml:space="preserve">                       </w:t>
      </w:r>
      <w:r w:rsidR="008718AC">
        <w:rPr>
          <w:i/>
          <w:iCs/>
        </w:rPr>
        <w:tab/>
      </w:r>
      <w:r>
        <w:rPr>
          <w:i/>
          <w:iCs/>
        </w:rPr>
        <w:t>Date</w:t>
      </w:r>
    </w:p>
    <w:p w14:paraId="4B049B7A" w14:textId="77777777" w:rsidR="00281453" w:rsidRPr="005C6E3B" w:rsidRDefault="00281453" w:rsidP="005C6E3B"/>
    <w:sectPr w:rsidR="00281453" w:rsidRPr="005C6E3B" w:rsidSect="00EA7D98">
      <w:headerReference w:type="default" r:id="rId9"/>
      <w:footerReference w:type="even" r:id="rId10"/>
      <w:footerReference w:type="default" r:id="rId11"/>
      <w:headerReference w:type="first" r:id="rId12"/>
      <w:footerReference w:type="first" r:id="rId13"/>
      <w:pgSz w:w="12240" w:h="15840"/>
      <w:pgMar w:top="1080" w:right="1080" w:bottom="1440" w:left="1080" w:header="936" w:footer="5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B7189" w14:textId="77777777" w:rsidR="0060069C" w:rsidRDefault="0060069C" w:rsidP="00C768C8">
      <w:r>
        <w:separator/>
      </w:r>
    </w:p>
  </w:endnote>
  <w:endnote w:type="continuationSeparator" w:id="0">
    <w:p w14:paraId="5D5CB64F" w14:textId="77777777" w:rsidR="0060069C" w:rsidRDefault="0060069C" w:rsidP="00C76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embedRegular r:id="rId1" w:fontKey="{ABC39B98-84BF-4E45-84F8-D8B0928E5DC2}"/>
  </w:font>
  <w:font w:name="Times New Roman">
    <w:panose1 w:val="02020603050405020304"/>
    <w:charset w:val="00"/>
    <w:family w:val="roman"/>
    <w:pitch w:val="variable"/>
    <w:sig w:usb0="E0002EFF" w:usb1="C000785B" w:usb2="00000009" w:usb3="00000000" w:csb0="000001FF" w:csb1="00000000"/>
    <w:embedRegular r:id="rId2" w:fontKey="{F9582385-1948-8B40-8C5C-1FE6B3BEFB79}"/>
    <w:embedBold r:id="rId3" w:fontKey="{E7F7983F-0FAD-5449-918F-29CE5190B3B2}"/>
    <w:embedItalic r:id="rId4" w:fontKey="{24C36277-AC24-B644-8EFC-C8B9D28905C8}"/>
  </w:font>
  <w:font w:name="Courier New">
    <w:panose1 w:val="02070309020205020404"/>
    <w:charset w:val="00"/>
    <w:family w:val="modern"/>
    <w:pitch w:val="fixed"/>
    <w:sig w:usb0="E0002AFF" w:usb1="C0007843" w:usb2="00000009" w:usb3="00000000" w:csb0="000001FF" w:csb1="00000000"/>
    <w:embedRegular r:id="rId5" w:fontKey="{91089E7C-992E-FB4F-9FD8-B9D504B7B2AA}"/>
  </w:font>
  <w:font w:name="Wingdings">
    <w:panose1 w:val="05000000000000000000"/>
    <w:charset w:val="4D"/>
    <w:family w:val="decorative"/>
    <w:pitch w:val="variable"/>
    <w:sig w:usb0="00000003" w:usb1="10000000" w:usb2="00000000" w:usb3="00000000" w:csb0="80000001" w:csb1="00000000"/>
    <w:embedRegular r:id="rId6" w:fontKey="{6591AB40-22C0-2D4C-B9EE-4F20A21BB828}"/>
  </w:font>
  <w:font w:name="Gotham Bold">
    <w:altName w:val="Calibri"/>
    <w:panose1 w:val="020B0604020202020204"/>
    <w:charset w:val="00"/>
    <w:family w:val="auto"/>
    <w:notTrueType/>
    <w:pitch w:val="variable"/>
    <w:sig w:usb0="A100007F" w:usb1="4000005B" w:usb2="00000000" w:usb3="00000000" w:csb0="0000009B" w:csb1="00000000"/>
  </w:font>
  <w:font w:name="Calibri">
    <w:panose1 w:val="020F0502020204030204"/>
    <w:charset w:val="00"/>
    <w:family w:val="swiss"/>
    <w:pitch w:val="variable"/>
    <w:sig w:usb0="E0002AFF" w:usb1="C000247B" w:usb2="00000009" w:usb3="00000000" w:csb0="000001FF" w:csb1="00000000"/>
    <w:embedRegular r:id="rId7" w:fontKey="{7B72A70D-95F6-5A4F-8C26-FF0C26E8AEC4}"/>
    <w:embedBold r:id="rId8" w:fontKey="{BB22CD03-1873-884E-B595-BFF777CC78DA}"/>
    <w:embedItalic r:id="rId9" w:fontKey="{42064E0A-9E5D-2E49-8BA2-B55B75AF85F1}"/>
  </w:font>
  <w:font w:name="Gotham Book">
    <w:altName w:val="Calibri"/>
    <w:panose1 w:val="020B0604020202020204"/>
    <w:charset w:val="00"/>
    <w:family w:val="auto"/>
    <w:notTrueType/>
    <w:pitch w:val="variable"/>
    <w:sig w:usb0="A100007F" w:usb1="4000005B" w:usb2="00000000" w:usb3="00000000" w:csb0="0000009B" w:csb1="00000000"/>
  </w:font>
  <w:font w:name="Arial (Body CS)">
    <w:altName w:val="Arial"/>
    <w:panose1 w:val="020B0604020202020204"/>
    <w:charset w:val="00"/>
    <w:family w:val="roman"/>
    <w:pitch w:val="default"/>
  </w:font>
  <w:font w:name="Gotham Medium">
    <w:altName w:val="Calibri"/>
    <w:panose1 w:val="020B0604020202020204"/>
    <w:charset w:val="00"/>
    <w:family w:val="auto"/>
    <w:notTrueType/>
    <w:pitch w:val="variable"/>
    <w:sig w:usb0="A100007F" w:usb1="4000005B" w:usb2="00000000" w:usb3="00000000" w:csb0="0000009B" w:csb1="00000000"/>
  </w:font>
  <w:font w:name="Times New Roman (Headings CS)">
    <w:altName w:val="Times New Roman"/>
    <w:panose1 w:val="020B0604020202020204"/>
    <w:charset w:val="00"/>
    <w:family w:val="auto"/>
    <w:pitch w:val="variable"/>
    <w:sig w:usb0="E0002AEF" w:usb1="C0007841" w:usb2="00000009" w:usb3="00000000" w:csb0="000001FF" w:csb1="00000000"/>
  </w:font>
  <w:font w:name="Gotham Light">
    <w:altName w:val="Calibri"/>
    <w:panose1 w:val="020B0604020202020204"/>
    <w:charset w:val="00"/>
    <w:family w:val="auto"/>
    <w:notTrueType/>
    <w:pitch w:val="variable"/>
    <w:sig w:usb0="A100007F" w:usb1="4000005B" w:usb2="00000000" w:usb3="00000000" w:csb0="0000009B" w:csb1="00000000"/>
  </w:font>
  <w:font w:name="Cambria">
    <w:panose1 w:val="02040503050406030204"/>
    <w:charset w:val="00"/>
    <w:family w:val="roman"/>
    <w:pitch w:val="variable"/>
    <w:sig w:usb0="E00002FF" w:usb1="400004FF" w:usb2="00000000" w:usb3="00000000" w:csb0="0000019F" w:csb1="00000000"/>
    <w:embedRegular r:id="rId15" w:fontKey="{5CD91AA0-55D5-B040-93D4-FE930CB6B527}"/>
  </w:font>
  <w:font w:name="Calibri Light">
    <w:panose1 w:val="020F0302020204030204"/>
    <w:charset w:val="00"/>
    <w:family w:val="swiss"/>
    <w:pitch w:val="variable"/>
    <w:sig w:usb0="E4002EFF" w:usb1="C000247B" w:usb2="00000009" w:usb3="00000000" w:csb0="000001FF" w:csb1="00000000"/>
    <w:embedRegular r:id="rId16" w:fontKey="{6688EC32-CA59-0F4E-BB58-DE7B9E6819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83086020"/>
      <w:docPartObj>
        <w:docPartGallery w:val="Page Numbers (Bottom of Page)"/>
        <w:docPartUnique/>
      </w:docPartObj>
    </w:sdtPr>
    <w:sdtContent>
      <w:p w14:paraId="21F2C9DB" w14:textId="77777777" w:rsidR="00F21CFC" w:rsidRDefault="00F21CFC" w:rsidP="004C1306">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369FE9" w14:textId="77777777" w:rsidR="00F21CFC" w:rsidRDefault="00F21CFC" w:rsidP="00F21CF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5B2B" w14:textId="77777777" w:rsidR="00F21CFC" w:rsidRPr="00286721" w:rsidRDefault="00000000" w:rsidP="00EA7D98">
    <w:pPr>
      <w:framePr w:w="10800" w:h="230" w:hRule="exact" w:wrap="notBeside" w:vAnchor="page" w:hAnchor="page" w:x="721" w:y="14905"/>
      <w:jc w:val="right"/>
    </w:pPr>
    <w:sdt>
      <w:sdtPr>
        <w:id w:val="103388267"/>
        <w:docPartObj>
          <w:docPartGallery w:val="Page Numbers (Bottom of Page)"/>
          <w:docPartUnique/>
        </w:docPartObj>
      </w:sdtPr>
      <w:sdtContent>
        <w:r w:rsidR="00F21CFC" w:rsidRPr="00286721">
          <w:fldChar w:fldCharType="begin"/>
        </w:r>
        <w:r w:rsidR="00F21CFC" w:rsidRPr="00286721">
          <w:instrText xml:space="preserve"> PAGE </w:instrText>
        </w:r>
        <w:r w:rsidR="00F21CFC" w:rsidRPr="00286721">
          <w:fldChar w:fldCharType="separate"/>
        </w:r>
        <w:r w:rsidR="00F21CFC" w:rsidRPr="00286721">
          <w:t>1</w:t>
        </w:r>
        <w:r w:rsidR="00F21CFC" w:rsidRPr="00286721">
          <w:fldChar w:fldCharType="end"/>
        </w:r>
      </w:sdtContent>
    </w:sdt>
  </w:p>
  <w:p w14:paraId="499130BA" w14:textId="77777777" w:rsidR="00F21CFC" w:rsidRPr="00220AD1" w:rsidRDefault="00F21CFC" w:rsidP="00F21C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04B9" w14:textId="77777777" w:rsidR="001A0427" w:rsidRDefault="001A0427">
    <w:pPr>
      <w:pStyle w:val="Footer"/>
    </w:pPr>
  </w:p>
  <w:p w14:paraId="56FC15E1" w14:textId="77777777" w:rsidR="001A0427" w:rsidRDefault="001A04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C60AC" w14:textId="77777777" w:rsidR="0060069C" w:rsidRDefault="0060069C" w:rsidP="00C768C8">
      <w:r>
        <w:separator/>
      </w:r>
    </w:p>
  </w:footnote>
  <w:footnote w:type="continuationSeparator" w:id="0">
    <w:p w14:paraId="12AED897" w14:textId="77777777" w:rsidR="0060069C" w:rsidRDefault="0060069C" w:rsidP="00C768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5BE27" w14:textId="77777777" w:rsidR="001A0427" w:rsidRDefault="001A0427">
    <w:pPr>
      <w:pStyle w:val="Header"/>
    </w:pPr>
    <w:r>
      <w:rPr>
        <w:noProof/>
      </w:rPr>
      <w:drawing>
        <wp:anchor distT="0" distB="0" distL="114300" distR="114300" simplePos="0" relativeHeight="251659264" behindDoc="1" locked="0" layoutInCell="1" allowOverlap="1" wp14:anchorId="5A84C6FB" wp14:editId="32D276B5">
          <wp:simplePos x="0" y="0"/>
          <wp:positionH relativeFrom="page">
            <wp:align>left</wp:align>
          </wp:positionH>
          <wp:positionV relativeFrom="page">
            <wp:align>top</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772400" cy="100584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357E3" w14:textId="77777777" w:rsidR="001A0427" w:rsidRDefault="004F6E05">
    <w:pPr>
      <w:pStyle w:val="Header"/>
    </w:pPr>
    <w:r>
      <w:rPr>
        <w:noProof/>
      </w:rPr>
      <w:drawing>
        <wp:anchor distT="0" distB="0" distL="114300" distR="114300" simplePos="0" relativeHeight="251658240" behindDoc="1" locked="0" layoutInCell="1" allowOverlap="1" wp14:anchorId="4F20CA54" wp14:editId="37FEEAC8">
          <wp:simplePos x="0" y="0"/>
          <wp:positionH relativeFrom="page">
            <wp:align>left</wp:align>
          </wp:positionH>
          <wp:positionV relativeFrom="page">
            <wp:align>top</wp:align>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772400" cy="10058400"/>
                  </a:xfrm>
                  <a:prstGeom prst="rect">
                    <a:avLst/>
                  </a:prstGeom>
                </pic:spPr>
              </pic:pic>
            </a:graphicData>
          </a:graphic>
          <wp14:sizeRelV relativeFrom="margin">
            <wp14:pctHeight>0</wp14:pctHeight>
          </wp14:sizeRelV>
        </wp:anchor>
      </w:drawing>
    </w:r>
  </w:p>
  <w:p w14:paraId="409F7B2D" w14:textId="77777777" w:rsidR="001A0427" w:rsidRDefault="001A0427">
    <w:pPr>
      <w:pStyle w:val="Header"/>
    </w:pPr>
  </w:p>
  <w:p w14:paraId="414553C6" w14:textId="77777777" w:rsidR="001A0427" w:rsidRDefault="001A0427">
    <w:pPr>
      <w:pStyle w:val="Header"/>
    </w:pPr>
  </w:p>
  <w:p w14:paraId="1BABB863" w14:textId="77777777" w:rsidR="001A0427" w:rsidRDefault="001A0427">
    <w:pPr>
      <w:pStyle w:val="Header"/>
    </w:pPr>
  </w:p>
  <w:p w14:paraId="25CD5F32" w14:textId="77777777" w:rsidR="001A0427" w:rsidRDefault="001A0427">
    <w:pPr>
      <w:pStyle w:val="Header"/>
    </w:pPr>
  </w:p>
  <w:p w14:paraId="52C9C19A" w14:textId="77777777" w:rsidR="001A0427" w:rsidRDefault="001A0427">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BAAF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94926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9364CC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C69F6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EE2D9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7268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6211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DAC6A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A4B7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9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3CC"/>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3921BB7"/>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9360964"/>
    <w:multiLevelType w:val="hybridMultilevel"/>
    <w:tmpl w:val="6532C10C"/>
    <w:lvl w:ilvl="0" w:tplc="619887FC">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F5C5E"/>
    <w:multiLevelType w:val="multilevel"/>
    <w:tmpl w:val="04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90B5F6E"/>
    <w:multiLevelType w:val="hybridMultilevel"/>
    <w:tmpl w:val="EA9C1F62"/>
    <w:lvl w:ilvl="0" w:tplc="8D1CFBAA">
      <w:start w:val="1"/>
      <w:numFmt w:val="decimal"/>
      <w:pStyle w:val="NormalList-Numbers"/>
      <w:lvlText w:val="%1."/>
      <w:lvlJc w:val="left"/>
      <w:pPr>
        <w:ind w:left="720" w:hanging="360"/>
      </w:pPr>
      <w:rPr>
        <w:rFonts w:ascii="Gotham Bold" w:hAnsi="Gotham Bold" w:hint="default"/>
        <w:b w:val="0"/>
        <w:i w:val="0"/>
        <w:color w:val="11623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431886"/>
    <w:multiLevelType w:val="multilevel"/>
    <w:tmpl w:val="04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28B493F"/>
    <w:multiLevelType w:val="multilevel"/>
    <w:tmpl w:val="CB0656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3C307AA"/>
    <w:multiLevelType w:val="hybridMultilevel"/>
    <w:tmpl w:val="2C422854"/>
    <w:lvl w:ilvl="0" w:tplc="FF04CB5C">
      <w:start w:val="1"/>
      <w:numFmt w:val="bullet"/>
      <w:pStyle w:val="NormalList-Bullets"/>
      <w:lvlText w:val=""/>
      <w:lvlJc w:val="left"/>
      <w:pPr>
        <w:ind w:left="720" w:hanging="360"/>
      </w:pPr>
      <w:rPr>
        <w:rFonts w:ascii="Symbol" w:hAnsi="Symbol" w:hint="default"/>
        <w:color w:val="11623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C7DF5"/>
    <w:multiLevelType w:val="hybridMultilevel"/>
    <w:tmpl w:val="CB065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843944"/>
    <w:multiLevelType w:val="multilevel"/>
    <w:tmpl w:val="A0A2D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8234317">
    <w:abstractNumId w:val="12"/>
  </w:num>
  <w:num w:numId="2" w16cid:durableId="301471558">
    <w:abstractNumId w:val="18"/>
  </w:num>
  <w:num w:numId="3" w16cid:durableId="1296831356">
    <w:abstractNumId w:val="16"/>
  </w:num>
  <w:num w:numId="4" w16cid:durableId="472480079">
    <w:abstractNumId w:val="17"/>
  </w:num>
  <w:num w:numId="5" w16cid:durableId="1919360159">
    <w:abstractNumId w:val="14"/>
  </w:num>
  <w:num w:numId="6" w16cid:durableId="1331640536">
    <w:abstractNumId w:val="19"/>
  </w:num>
  <w:num w:numId="7" w16cid:durableId="1043409473">
    <w:abstractNumId w:val="14"/>
    <w:lvlOverride w:ilvl="0">
      <w:startOverride w:val="1"/>
    </w:lvlOverride>
  </w:num>
  <w:num w:numId="8" w16cid:durableId="2140874796">
    <w:abstractNumId w:val="14"/>
    <w:lvlOverride w:ilvl="0">
      <w:startOverride w:val="1"/>
    </w:lvlOverride>
  </w:num>
  <w:num w:numId="9" w16cid:durableId="187959755">
    <w:abstractNumId w:val="0"/>
  </w:num>
  <w:num w:numId="10" w16cid:durableId="858589112">
    <w:abstractNumId w:val="1"/>
  </w:num>
  <w:num w:numId="11" w16cid:durableId="1310095223">
    <w:abstractNumId w:val="2"/>
  </w:num>
  <w:num w:numId="12" w16cid:durableId="1079716310">
    <w:abstractNumId w:val="3"/>
  </w:num>
  <w:num w:numId="13" w16cid:durableId="1055130879">
    <w:abstractNumId w:val="8"/>
  </w:num>
  <w:num w:numId="14" w16cid:durableId="1272401376">
    <w:abstractNumId w:val="4"/>
  </w:num>
  <w:num w:numId="15" w16cid:durableId="508297822">
    <w:abstractNumId w:val="5"/>
  </w:num>
  <w:num w:numId="16" w16cid:durableId="1033313199">
    <w:abstractNumId w:val="6"/>
  </w:num>
  <w:num w:numId="17" w16cid:durableId="56710337">
    <w:abstractNumId w:val="7"/>
  </w:num>
  <w:num w:numId="18" w16cid:durableId="2032609669">
    <w:abstractNumId w:val="9"/>
  </w:num>
  <w:num w:numId="19" w16cid:durableId="1667441642">
    <w:abstractNumId w:val="10"/>
  </w:num>
  <w:num w:numId="20" w16cid:durableId="1693385011">
    <w:abstractNumId w:val="15"/>
  </w:num>
  <w:num w:numId="21" w16cid:durableId="1990934639">
    <w:abstractNumId w:val="13"/>
  </w:num>
  <w:num w:numId="22" w16cid:durableId="14146620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293"/>
    <w:rsid w:val="00010ED5"/>
    <w:rsid w:val="00056D7B"/>
    <w:rsid w:val="00085A79"/>
    <w:rsid w:val="000B2F4B"/>
    <w:rsid w:val="0012422E"/>
    <w:rsid w:val="0013191E"/>
    <w:rsid w:val="001A0427"/>
    <w:rsid w:val="001D3293"/>
    <w:rsid w:val="001F5CF0"/>
    <w:rsid w:val="00210FEB"/>
    <w:rsid w:val="00220AD1"/>
    <w:rsid w:val="0024661A"/>
    <w:rsid w:val="00281453"/>
    <w:rsid w:val="002816B6"/>
    <w:rsid w:val="00286721"/>
    <w:rsid w:val="00322AD2"/>
    <w:rsid w:val="00370540"/>
    <w:rsid w:val="0037502F"/>
    <w:rsid w:val="00395C9A"/>
    <w:rsid w:val="003B65CA"/>
    <w:rsid w:val="003C56C5"/>
    <w:rsid w:val="003F217B"/>
    <w:rsid w:val="00431826"/>
    <w:rsid w:val="00433C6D"/>
    <w:rsid w:val="00437FB6"/>
    <w:rsid w:val="004751A3"/>
    <w:rsid w:val="004C4634"/>
    <w:rsid w:val="004D1B79"/>
    <w:rsid w:val="004F6E05"/>
    <w:rsid w:val="00555319"/>
    <w:rsid w:val="00555F97"/>
    <w:rsid w:val="00565495"/>
    <w:rsid w:val="005A6580"/>
    <w:rsid w:val="005C6E3B"/>
    <w:rsid w:val="005D1F89"/>
    <w:rsid w:val="005F64D9"/>
    <w:rsid w:val="0060069C"/>
    <w:rsid w:val="00601EFC"/>
    <w:rsid w:val="006138D9"/>
    <w:rsid w:val="00710659"/>
    <w:rsid w:val="007B60CF"/>
    <w:rsid w:val="00804BC6"/>
    <w:rsid w:val="00836987"/>
    <w:rsid w:val="008718AC"/>
    <w:rsid w:val="0088034E"/>
    <w:rsid w:val="00891DC9"/>
    <w:rsid w:val="008B1A8E"/>
    <w:rsid w:val="008C33D1"/>
    <w:rsid w:val="008C48AA"/>
    <w:rsid w:val="00935C70"/>
    <w:rsid w:val="00943FE6"/>
    <w:rsid w:val="009A2E3F"/>
    <w:rsid w:val="009F784B"/>
    <w:rsid w:val="00A01F46"/>
    <w:rsid w:val="00AA1663"/>
    <w:rsid w:val="00AB0EA1"/>
    <w:rsid w:val="00BE483A"/>
    <w:rsid w:val="00BF528C"/>
    <w:rsid w:val="00C768C8"/>
    <w:rsid w:val="00CA60AC"/>
    <w:rsid w:val="00D16A28"/>
    <w:rsid w:val="00D45033"/>
    <w:rsid w:val="00DF6341"/>
    <w:rsid w:val="00E20F21"/>
    <w:rsid w:val="00E319DB"/>
    <w:rsid w:val="00E31F0D"/>
    <w:rsid w:val="00E82631"/>
    <w:rsid w:val="00E84083"/>
    <w:rsid w:val="00EA547A"/>
    <w:rsid w:val="00EA7D98"/>
    <w:rsid w:val="00EC78E4"/>
    <w:rsid w:val="00F06865"/>
    <w:rsid w:val="00F1031B"/>
    <w:rsid w:val="00F21CFC"/>
    <w:rsid w:val="00F47196"/>
    <w:rsid w:val="00F63A1A"/>
    <w:rsid w:val="00FB54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C4BDAF"/>
  <w14:defaultImageDpi w14:val="330"/>
  <w15:chartTrackingRefBased/>
  <w15:docId w15:val="{BC80B649-D1A9-154B-8CC0-6186CAE56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E3B"/>
    <w:pPr>
      <w:spacing w:after="240" w:line="276" w:lineRule="auto"/>
    </w:pPr>
    <w:rPr>
      <w:rFonts w:ascii="Gotham Book" w:hAnsi="Gotham Book" w:cs="Arial (Body CS)"/>
      <w:sz w:val="20"/>
      <w:szCs w:val="22"/>
    </w:rPr>
  </w:style>
  <w:style w:type="paragraph" w:styleId="Heading1">
    <w:name w:val="heading 1"/>
    <w:basedOn w:val="Normal"/>
    <w:next w:val="Normal"/>
    <w:link w:val="Heading1Char"/>
    <w:uiPriority w:val="9"/>
    <w:qFormat/>
    <w:rsid w:val="00220AD1"/>
    <w:pPr>
      <w:keepNext/>
      <w:keepLines/>
      <w:spacing w:before="280" w:after="160"/>
      <w:outlineLvl w:val="0"/>
    </w:pPr>
    <w:rPr>
      <w:rFonts w:ascii="Gotham Medium" w:eastAsiaTheme="majorEastAsia" w:hAnsi="Gotham Medium" w:cs="Times New Roman (Headings CS)"/>
      <w:color w:val="282828"/>
      <w:spacing w:val="4"/>
      <w:sz w:val="36"/>
      <w:szCs w:val="36"/>
    </w:rPr>
  </w:style>
  <w:style w:type="paragraph" w:styleId="Heading2">
    <w:name w:val="heading 2"/>
    <w:basedOn w:val="Heading1"/>
    <w:next w:val="Normal"/>
    <w:link w:val="Heading2Char"/>
    <w:uiPriority w:val="9"/>
    <w:unhideWhenUsed/>
    <w:qFormat/>
    <w:rsid w:val="00433C6D"/>
    <w:pPr>
      <w:spacing w:after="120"/>
      <w:outlineLvl w:val="1"/>
    </w:pPr>
    <w:rPr>
      <w:rFonts w:ascii="Gotham Bold" w:hAnsi="Gotham Bold"/>
      <w:caps/>
      <w:color w:val="11623A"/>
      <w:spacing w:val="10"/>
      <w:sz w:val="26"/>
      <w:szCs w:val="26"/>
    </w:rPr>
  </w:style>
  <w:style w:type="paragraph" w:styleId="Heading3">
    <w:name w:val="heading 3"/>
    <w:basedOn w:val="Heading2"/>
    <w:next w:val="Normal"/>
    <w:link w:val="Heading3Char"/>
    <w:uiPriority w:val="9"/>
    <w:unhideWhenUsed/>
    <w:qFormat/>
    <w:rsid w:val="00220AD1"/>
    <w:pPr>
      <w:spacing w:before="240" w:after="80"/>
      <w:outlineLvl w:val="2"/>
    </w:pPr>
    <w:rPr>
      <w:rFonts w:ascii="Gotham Medium" w:hAnsi="Gotham Medium"/>
      <w:caps w:val="0"/>
      <w:color w:val="383838"/>
      <w:spacing w:val="0"/>
      <w:sz w:val="25"/>
      <w:szCs w:val="25"/>
    </w:rPr>
  </w:style>
  <w:style w:type="paragraph" w:styleId="Heading4">
    <w:name w:val="heading 4"/>
    <w:basedOn w:val="Heading3"/>
    <w:next w:val="Normal"/>
    <w:link w:val="Heading4Char"/>
    <w:uiPriority w:val="9"/>
    <w:unhideWhenUsed/>
    <w:qFormat/>
    <w:rsid w:val="00D45033"/>
    <w:pPr>
      <w:outlineLvl w:val="3"/>
    </w:pPr>
    <w:rPr>
      <w:caps/>
      <w:color w:val="11623A"/>
      <w:spacing w:val="10"/>
      <w:sz w:val="21"/>
      <w:szCs w:val="21"/>
    </w:rPr>
  </w:style>
  <w:style w:type="paragraph" w:styleId="Heading5">
    <w:name w:val="heading 5"/>
    <w:basedOn w:val="Heading4"/>
    <w:next w:val="Normal"/>
    <w:link w:val="Heading5Char"/>
    <w:uiPriority w:val="9"/>
    <w:unhideWhenUsed/>
    <w:qFormat/>
    <w:rsid w:val="00C768C8"/>
    <w:pPr>
      <w:outlineLvl w:val="4"/>
    </w:pPr>
    <w:rPr>
      <w:caps w:val="0"/>
      <w:color w:val="auto"/>
      <w:spacing w:val="14"/>
      <w:sz w:val="20"/>
    </w:rPr>
  </w:style>
  <w:style w:type="paragraph" w:styleId="Heading6">
    <w:name w:val="heading 6"/>
    <w:basedOn w:val="Heading5"/>
    <w:next w:val="Normal"/>
    <w:link w:val="Heading6Char"/>
    <w:uiPriority w:val="9"/>
    <w:unhideWhenUsed/>
    <w:qFormat/>
    <w:rsid w:val="00D45033"/>
    <w:pPr>
      <w:outlineLvl w:val="5"/>
    </w:pPr>
    <w:rPr>
      <w:rFonts w:ascii="Gotham Book" w:hAnsi="Gotham Book"/>
      <w:color w:val="11623A"/>
      <w:sz w:val="19"/>
      <w:szCs w:val="19"/>
    </w:rPr>
  </w:style>
  <w:style w:type="paragraph" w:styleId="Heading7">
    <w:name w:val="heading 7"/>
    <w:basedOn w:val="Heading6"/>
    <w:next w:val="Normal"/>
    <w:link w:val="Heading7Char"/>
    <w:uiPriority w:val="9"/>
    <w:unhideWhenUsed/>
    <w:qFormat/>
    <w:rsid w:val="00E20F21"/>
    <w:pPr>
      <w:outlineLvl w:val="6"/>
    </w:pPr>
    <w:rPr>
      <w:rFonts w:ascii="Gotham Medium" w:hAnsi="Gotham Medium"/>
      <w:color w:val="282828"/>
      <w:spacing w:val="6"/>
      <w:sz w:val="17"/>
      <w:szCs w:val="17"/>
    </w:rPr>
  </w:style>
  <w:style w:type="paragraph" w:styleId="Heading8">
    <w:name w:val="heading 8"/>
    <w:basedOn w:val="Heading7"/>
    <w:next w:val="Normal"/>
    <w:link w:val="Heading8Char"/>
    <w:uiPriority w:val="9"/>
    <w:unhideWhenUsed/>
    <w:qFormat/>
    <w:rsid w:val="00D45033"/>
    <w:pPr>
      <w:spacing w:before="160" w:after="0"/>
      <w:outlineLvl w:val="7"/>
    </w:pPr>
    <w:rPr>
      <w:rFonts w:ascii="Gotham Book" w:hAnsi="Gotham Book"/>
      <w:i/>
      <w:iCs/>
      <w:color w:val="11623A"/>
      <w:spacing w:val="10"/>
      <w:sz w:val="16"/>
      <w:szCs w:val="16"/>
    </w:rPr>
  </w:style>
  <w:style w:type="paragraph" w:styleId="Heading9">
    <w:name w:val="heading 9"/>
    <w:basedOn w:val="Heading8"/>
    <w:next w:val="Normal"/>
    <w:link w:val="Heading9Char"/>
    <w:uiPriority w:val="9"/>
    <w:unhideWhenUsed/>
    <w:qFormat/>
    <w:rsid w:val="00E20F21"/>
    <w:pPr>
      <w:outlineLvl w:val="8"/>
    </w:pPr>
    <w:rPr>
      <w:color w:val="auto"/>
      <w:sz w:val="14"/>
      <w:szCs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F06865"/>
    <w:pPr>
      <w:spacing w:after="100"/>
    </w:pPr>
  </w:style>
  <w:style w:type="paragraph" w:styleId="TOC2">
    <w:name w:val="toc 2"/>
    <w:basedOn w:val="Normal"/>
    <w:next w:val="Normal"/>
    <w:autoRedefine/>
    <w:uiPriority w:val="39"/>
    <w:unhideWhenUsed/>
    <w:rsid w:val="00F06865"/>
    <w:pPr>
      <w:spacing w:after="100"/>
      <w:ind w:left="200"/>
    </w:pPr>
  </w:style>
  <w:style w:type="character" w:customStyle="1" w:styleId="Heading7Char">
    <w:name w:val="Heading 7 Char"/>
    <w:basedOn w:val="DefaultParagraphFont"/>
    <w:link w:val="Heading7"/>
    <w:uiPriority w:val="9"/>
    <w:rsid w:val="00E20F21"/>
    <w:rPr>
      <w:rFonts w:ascii="Gotham Medium" w:eastAsiaTheme="majorEastAsia" w:hAnsi="Gotham Medium" w:cs="Times New Roman (Headings CS)"/>
      <w:color w:val="282828"/>
      <w:spacing w:val="6"/>
      <w:sz w:val="17"/>
      <w:szCs w:val="17"/>
    </w:rPr>
  </w:style>
  <w:style w:type="paragraph" w:styleId="TOC3">
    <w:name w:val="toc 3"/>
    <w:basedOn w:val="Normal"/>
    <w:next w:val="Normal"/>
    <w:autoRedefine/>
    <w:uiPriority w:val="39"/>
    <w:unhideWhenUsed/>
    <w:rsid w:val="00F06865"/>
    <w:pPr>
      <w:spacing w:after="100"/>
      <w:ind w:left="400"/>
    </w:pPr>
  </w:style>
  <w:style w:type="paragraph" w:styleId="TOC4">
    <w:name w:val="toc 4"/>
    <w:basedOn w:val="Normal"/>
    <w:next w:val="Normal"/>
    <w:autoRedefine/>
    <w:uiPriority w:val="39"/>
    <w:unhideWhenUsed/>
    <w:rsid w:val="00F06865"/>
    <w:pPr>
      <w:spacing w:after="100"/>
      <w:ind w:left="600"/>
    </w:pPr>
  </w:style>
  <w:style w:type="paragraph" w:styleId="TOC5">
    <w:name w:val="toc 5"/>
    <w:basedOn w:val="Normal"/>
    <w:next w:val="Normal"/>
    <w:autoRedefine/>
    <w:uiPriority w:val="39"/>
    <w:unhideWhenUsed/>
    <w:rsid w:val="00F06865"/>
    <w:pPr>
      <w:spacing w:after="100"/>
      <w:ind w:left="800"/>
    </w:pPr>
  </w:style>
  <w:style w:type="character" w:styleId="Hyperlink">
    <w:name w:val="Hyperlink"/>
    <w:basedOn w:val="DefaultParagraphFont"/>
    <w:uiPriority w:val="99"/>
    <w:unhideWhenUsed/>
    <w:rsid w:val="00F06865"/>
    <w:rPr>
      <w:color w:val="0563C1" w:themeColor="hyperlink"/>
      <w:u w:val="single"/>
    </w:rPr>
  </w:style>
  <w:style w:type="character" w:customStyle="1" w:styleId="Heading6Char">
    <w:name w:val="Heading 6 Char"/>
    <w:basedOn w:val="DefaultParagraphFont"/>
    <w:link w:val="Heading6"/>
    <w:uiPriority w:val="9"/>
    <w:rsid w:val="00D45033"/>
    <w:rPr>
      <w:rFonts w:ascii="Gotham Book" w:eastAsiaTheme="majorEastAsia" w:hAnsi="Gotham Book" w:cs="Times New Roman (Headings CS)"/>
      <w:color w:val="11623A"/>
      <w:spacing w:val="14"/>
      <w:sz w:val="19"/>
      <w:szCs w:val="19"/>
    </w:rPr>
  </w:style>
  <w:style w:type="character" w:customStyle="1" w:styleId="Heading8Char">
    <w:name w:val="Heading 8 Char"/>
    <w:basedOn w:val="DefaultParagraphFont"/>
    <w:link w:val="Heading8"/>
    <w:uiPriority w:val="9"/>
    <w:rsid w:val="00D45033"/>
    <w:rPr>
      <w:rFonts w:ascii="Gotham Book" w:eastAsiaTheme="majorEastAsia" w:hAnsi="Gotham Book" w:cs="Times New Roman (Headings CS)"/>
      <w:i/>
      <w:iCs/>
      <w:color w:val="11623A"/>
      <w:spacing w:val="10"/>
      <w:sz w:val="16"/>
      <w:szCs w:val="16"/>
    </w:rPr>
  </w:style>
  <w:style w:type="table" w:customStyle="1" w:styleId="WLITablev3">
    <w:name w:val="WLI Table v3"/>
    <w:basedOn w:val="TableNormal"/>
    <w:uiPriority w:val="99"/>
    <w:rsid w:val="00F06865"/>
    <w:rPr>
      <w:rFonts w:ascii="Gotham Book" w:hAnsi="Gotham Book"/>
    </w:rPr>
    <w:tblPr>
      <w:tblStyleRowBandSize w:val="1"/>
      <w:tblStyleColBandSize w:val="1"/>
      <w:tblBorders>
        <w:top w:val="single" w:sz="6" w:space="0" w:color="F0F0F0"/>
        <w:left w:val="single" w:sz="6" w:space="0" w:color="F0F0F0"/>
        <w:bottom w:val="single" w:sz="6" w:space="0" w:color="F0F0F0"/>
        <w:right w:val="single" w:sz="6" w:space="0" w:color="F0F0F0"/>
        <w:insideH w:val="single" w:sz="6" w:space="0" w:color="F0F0F0"/>
        <w:insideV w:val="single" w:sz="6" w:space="0" w:color="F0F0F0"/>
      </w:tblBorders>
      <w:tblCellMar>
        <w:top w:w="58" w:type="dxa"/>
        <w:bottom w:w="58" w:type="dxa"/>
      </w:tblCellMar>
    </w:tblPr>
    <w:tblStylePr w:type="firstRow">
      <w:rPr>
        <w:b/>
        <w:bCs/>
        <w:color w:val="FFFFFF" w:themeColor="background1"/>
      </w:rPr>
      <w:tblPr/>
      <w:tcPr>
        <w:tcBorders>
          <w:top w:val="single" w:sz="6" w:space="0" w:color="3B8C41"/>
          <w:left w:val="single" w:sz="6" w:space="0" w:color="3B8C41"/>
          <w:bottom w:val="single" w:sz="6" w:space="0" w:color="3B8C41"/>
          <w:right w:val="single" w:sz="6" w:space="0" w:color="3B8C41"/>
          <w:insideH w:val="single" w:sz="6" w:space="0" w:color="3B8C41"/>
          <w:insideV w:val="single" w:sz="6" w:space="0" w:color="3B8C41"/>
        </w:tcBorders>
        <w:shd w:val="clear" w:color="auto" w:fill="3B8C41"/>
      </w:tcPr>
    </w:tblStylePr>
    <w:tblStylePr w:type="lastRow">
      <w:rPr>
        <w:b w:val="0"/>
        <w:bCs/>
      </w:rPr>
      <w:tblPr/>
      <w:tcPr>
        <w:tcBorders>
          <w:top w:val="nil"/>
        </w:tcBorders>
      </w:tcPr>
    </w:tblStylePr>
    <w:tblStylePr w:type="firstCol">
      <w:rPr>
        <w:b w:val="0"/>
        <w:bCs/>
      </w:rPr>
    </w:tblStylePr>
    <w:tblStylePr w:type="lastCol">
      <w:rPr>
        <w:b w:val="0"/>
        <w:bCs/>
      </w:rPr>
    </w:tblStylePr>
    <w:tblStylePr w:type="band1Horz">
      <w:tblPr/>
      <w:tcPr>
        <w:shd w:val="clear" w:color="auto" w:fill="FAFAFA"/>
      </w:tcPr>
    </w:tblStylePr>
  </w:style>
  <w:style w:type="character" w:customStyle="1" w:styleId="Heading1Char">
    <w:name w:val="Heading 1 Char"/>
    <w:basedOn w:val="DefaultParagraphFont"/>
    <w:link w:val="Heading1"/>
    <w:uiPriority w:val="9"/>
    <w:rsid w:val="00220AD1"/>
    <w:rPr>
      <w:rFonts w:ascii="Gotham Medium" w:eastAsiaTheme="majorEastAsia" w:hAnsi="Gotham Medium" w:cs="Times New Roman (Headings CS)"/>
      <w:color w:val="282828"/>
      <w:spacing w:val="4"/>
      <w:sz w:val="36"/>
      <w:szCs w:val="36"/>
    </w:rPr>
  </w:style>
  <w:style w:type="character" w:customStyle="1" w:styleId="Heading2Char">
    <w:name w:val="Heading 2 Char"/>
    <w:basedOn w:val="DefaultParagraphFont"/>
    <w:link w:val="Heading2"/>
    <w:uiPriority w:val="9"/>
    <w:rsid w:val="00433C6D"/>
    <w:rPr>
      <w:rFonts w:ascii="Gotham Bold" w:eastAsiaTheme="majorEastAsia" w:hAnsi="Gotham Bold" w:cs="Times New Roman (Headings CS)"/>
      <w:caps/>
      <w:color w:val="11623A"/>
      <w:spacing w:val="10"/>
      <w:sz w:val="26"/>
      <w:szCs w:val="26"/>
    </w:rPr>
  </w:style>
  <w:style w:type="character" w:customStyle="1" w:styleId="Heading3Char">
    <w:name w:val="Heading 3 Char"/>
    <w:basedOn w:val="DefaultParagraphFont"/>
    <w:link w:val="Heading3"/>
    <w:uiPriority w:val="9"/>
    <w:rsid w:val="00220AD1"/>
    <w:rPr>
      <w:rFonts w:ascii="Gotham Medium" w:eastAsiaTheme="majorEastAsia" w:hAnsi="Gotham Medium" w:cs="Times New Roman (Headings CS)"/>
      <w:color w:val="383838"/>
      <w:sz w:val="25"/>
      <w:szCs w:val="25"/>
    </w:rPr>
  </w:style>
  <w:style w:type="character" w:customStyle="1" w:styleId="Heading4Char">
    <w:name w:val="Heading 4 Char"/>
    <w:basedOn w:val="DefaultParagraphFont"/>
    <w:link w:val="Heading4"/>
    <w:uiPriority w:val="9"/>
    <w:rsid w:val="00D45033"/>
    <w:rPr>
      <w:rFonts w:ascii="Gotham Medium" w:eastAsiaTheme="majorEastAsia" w:hAnsi="Gotham Medium" w:cs="Times New Roman (Headings CS)"/>
      <w:caps/>
      <w:color w:val="11623A"/>
      <w:spacing w:val="10"/>
      <w:sz w:val="21"/>
      <w:szCs w:val="21"/>
    </w:rPr>
  </w:style>
  <w:style w:type="character" w:customStyle="1" w:styleId="Heading5Char">
    <w:name w:val="Heading 5 Char"/>
    <w:basedOn w:val="DefaultParagraphFont"/>
    <w:link w:val="Heading5"/>
    <w:uiPriority w:val="9"/>
    <w:rsid w:val="00C768C8"/>
    <w:rPr>
      <w:rFonts w:ascii="Gotham Medium" w:eastAsiaTheme="majorEastAsia" w:hAnsi="Gotham Medium" w:cs="Times New Roman (Headings CS)"/>
      <w:spacing w:val="14"/>
      <w:sz w:val="20"/>
      <w:szCs w:val="26"/>
    </w:rPr>
  </w:style>
  <w:style w:type="paragraph" w:styleId="Title">
    <w:name w:val="Title"/>
    <w:basedOn w:val="Normal"/>
    <w:next w:val="Normal"/>
    <w:link w:val="TitleChar"/>
    <w:uiPriority w:val="10"/>
    <w:qFormat/>
    <w:rsid w:val="001A0427"/>
    <w:pPr>
      <w:jc w:val="center"/>
    </w:pPr>
    <w:rPr>
      <w:rFonts w:ascii="Gotham Medium" w:hAnsi="Gotham Medium"/>
      <w:sz w:val="48"/>
      <w:szCs w:val="56"/>
    </w:rPr>
  </w:style>
  <w:style w:type="character" w:customStyle="1" w:styleId="TitleChar">
    <w:name w:val="Title Char"/>
    <w:basedOn w:val="DefaultParagraphFont"/>
    <w:link w:val="Title"/>
    <w:uiPriority w:val="10"/>
    <w:rsid w:val="001A0427"/>
    <w:rPr>
      <w:rFonts w:ascii="Gotham Medium" w:hAnsi="Gotham Medium" w:cs="Arial (Body CS)"/>
      <w:sz w:val="48"/>
      <w:szCs w:val="56"/>
    </w:rPr>
  </w:style>
  <w:style w:type="paragraph" w:customStyle="1" w:styleId="NormalGreen">
    <w:name w:val="Normal Green"/>
    <w:basedOn w:val="Normal"/>
    <w:link w:val="NormalGreenChar"/>
    <w:qFormat/>
    <w:rsid w:val="00433C6D"/>
    <w:rPr>
      <w:color w:val="11623A"/>
    </w:rPr>
  </w:style>
  <w:style w:type="character" w:customStyle="1" w:styleId="NormalGreenChar">
    <w:name w:val="Normal Green Char"/>
    <w:basedOn w:val="DefaultParagraphFont"/>
    <w:link w:val="NormalGreen"/>
    <w:rsid w:val="00433C6D"/>
    <w:rPr>
      <w:rFonts w:ascii="Gotham Book" w:hAnsi="Gotham Book" w:cs="Arial (Body CS)"/>
      <w:color w:val="11623A"/>
      <w:sz w:val="20"/>
      <w:szCs w:val="22"/>
    </w:rPr>
  </w:style>
  <w:style w:type="paragraph" w:styleId="Quote">
    <w:name w:val="Quote"/>
    <w:basedOn w:val="Normal"/>
    <w:next w:val="Normal"/>
    <w:link w:val="QuoteChar"/>
    <w:uiPriority w:val="29"/>
    <w:qFormat/>
    <w:rsid w:val="00D45033"/>
    <w:pPr>
      <w:spacing w:after="300"/>
      <w:ind w:left="547" w:right="547"/>
    </w:pPr>
    <w:rPr>
      <w:rFonts w:ascii="Gotham Light" w:hAnsi="Gotham Light"/>
      <w:i/>
      <w:iCs/>
      <w:color w:val="11623A"/>
      <w:spacing w:val="4"/>
      <w:sz w:val="22"/>
    </w:rPr>
  </w:style>
  <w:style w:type="character" w:customStyle="1" w:styleId="QuoteChar">
    <w:name w:val="Quote Char"/>
    <w:basedOn w:val="DefaultParagraphFont"/>
    <w:link w:val="Quote"/>
    <w:uiPriority w:val="29"/>
    <w:rsid w:val="00D45033"/>
    <w:rPr>
      <w:rFonts w:ascii="Gotham Light" w:hAnsi="Gotham Light" w:cs="Arial (Body CS)"/>
      <w:i/>
      <w:iCs/>
      <w:color w:val="11623A"/>
      <w:spacing w:val="4"/>
      <w:sz w:val="22"/>
      <w:szCs w:val="22"/>
    </w:rPr>
  </w:style>
  <w:style w:type="paragraph" w:customStyle="1" w:styleId="NormalList-Numbers">
    <w:name w:val="Normal List - Numbers"/>
    <w:basedOn w:val="Normal"/>
    <w:qFormat/>
    <w:rsid w:val="00433C6D"/>
    <w:pPr>
      <w:widowControl w:val="0"/>
      <w:numPr>
        <w:numId w:val="5"/>
      </w:numPr>
      <w:autoSpaceDE w:val="0"/>
      <w:autoSpaceDN w:val="0"/>
      <w:spacing w:before="40" w:after="40"/>
    </w:pPr>
    <w:rPr>
      <w:rFonts w:eastAsia="Cambria" w:cs="Cambria"/>
    </w:rPr>
  </w:style>
  <w:style w:type="paragraph" w:customStyle="1" w:styleId="NormalList-Bullets">
    <w:name w:val="Normal List - Bullets"/>
    <w:basedOn w:val="Normal"/>
    <w:qFormat/>
    <w:rsid w:val="00433C6D"/>
    <w:pPr>
      <w:numPr>
        <w:numId w:val="4"/>
      </w:numPr>
      <w:spacing w:before="40" w:after="40"/>
    </w:pPr>
  </w:style>
  <w:style w:type="paragraph" w:styleId="Subtitle">
    <w:name w:val="Subtitle"/>
    <w:basedOn w:val="Heading2"/>
    <w:next w:val="Normal"/>
    <w:link w:val="SubtitleChar"/>
    <w:uiPriority w:val="11"/>
    <w:qFormat/>
    <w:rsid w:val="005A6580"/>
    <w:pPr>
      <w:spacing w:before="80" w:after="240"/>
      <w:jc w:val="center"/>
    </w:pPr>
    <w:rPr>
      <w:rFonts w:ascii="Gotham Medium" w:hAnsi="Gotham Medium"/>
      <w:caps w:val="0"/>
      <w:spacing w:val="2"/>
    </w:rPr>
  </w:style>
  <w:style w:type="character" w:customStyle="1" w:styleId="SubtitleChar">
    <w:name w:val="Subtitle Char"/>
    <w:basedOn w:val="DefaultParagraphFont"/>
    <w:link w:val="Subtitle"/>
    <w:uiPriority w:val="11"/>
    <w:rsid w:val="005A6580"/>
    <w:rPr>
      <w:rFonts w:ascii="Gotham Medium" w:eastAsiaTheme="majorEastAsia" w:hAnsi="Gotham Medium" w:cs="Times New Roman (Headings CS)"/>
      <w:color w:val="66BC46"/>
      <w:spacing w:val="2"/>
      <w:sz w:val="26"/>
      <w:szCs w:val="26"/>
    </w:rPr>
  </w:style>
  <w:style w:type="character" w:styleId="PageNumber">
    <w:name w:val="page number"/>
    <w:basedOn w:val="DefaultParagraphFont"/>
    <w:uiPriority w:val="99"/>
    <w:semiHidden/>
    <w:unhideWhenUsed/>
    <w:rsid w:val="00F21CFC"/>
  </w:style>
  <w:style w:type="paragraph" w:styleId="FootnoteText">
    <w:name w:val="footnote text"/>
    <w:basedOn w:val="Normal"/>
    <w:link w:val="FootnoteTextChar"/>
    <w:uiPriority w:val="99"/>
    <w:semiHidden/>
    <w:unhideWhenUsed/>
    <w:rsid w:val="00FB542B"/>
    <w:pPr>
      <w:spacing w:after="0" w:line="240" w:lineRule="auto"/>
    </w:pPr>
    <w:rPr>
      <w:color w:val="383838"/>
      <w:spacing w:val="4"/>
      <w:sz w:val="16"/>
      <w:szCs w:val="20"/>
    </w:rPr>
  </w:style>
  <w:style w:type="character" w:customStyle="1" w:styleId="FootnoteTextChar">
    <w:name w:val="Footnote Text Char"/>
    <w:basedOn w:val="DefaultParagraphFont"/>
    <w:link w:val="FootnoteText"/>
    <w:uiPriority w:val="99"/>
    <w:semiHidden/>
    <w:rsid w:val="00FB542B"/>
    <w:rPr>
      <w:rFonts w:ascii="Gotham Book" w:hAnsi="Gotham Book" w:cs="Arial (Body CS)"/>
      <w:color w:val="383838"/>
      <w:spacing w:val="4"/>
      <w:sz w:val="16"/>
      <w:szCs w:val="20"/>
    </w:rPr>
  </w:style>
  <w:style w:type="character" w:styleId="FootnoteReference">
    <w:name w:val="footnote reference"/>
    <w:basedOn w:val="DefaultParagraphFont"/>
    <w:uiPriority w:val="99"/>
    <w:semiHidden/>
    <w:unhideWhenUsed/>
    <w:rsid w:val="00FB542B"/>
    <w:rPr>
      <w:rFonts w:ascii="Gotham Medium" w:hAnsi="Gotham Medium"/>
      <w:color w:val="3B8C41"/>
      <w:vertAlign w:val="superscript"/>
    </w:rPr>
  </w:style>
  <w:style w:type="character" w:customStyle="1" w:styleId="Heading9Char">
    <w:name w:val="Heading 9 Char"/>
    <w:basedOn w:val="DefaultParagraphFont"/>
    <w:link w:val="Heading9"/>
    <w:uiPriority w:val="9"/>
    <w:rsid w:val="00E20F21"/>
    <w:rPr>
      <w:rFonts w:ascii="Gotham Book" w:eastAsiaTheme="majorEastAsia" w:hAnsi="Gotham Book" w:cs="Times New Roman (Headings CS)"/>
      <w:i/>
      <w:iCs/>
      <w:spacing w:val="10"/>
      <w:sz w:val="14"/>
      <w:szCs w:val="14"/>
    </w:rPr>
  </w:style>
  <w:style w:type="paragraph" w:styleId="Bibliography">
    <w:name w:val="Bibliography"/>
    <w:basedOn w:val="Normal"/>
    <w:next w:val="Normal"/>
    <w:uiPriority w:val="37"/>
    <w:semiHidden/>
    <w:unhideWhenUsed/>
    <w:rsid w:val="00E20F21"/>
  </w:style>
  <w:style w:type="paragraph" w:styleId="Header">
    <w:name w:val="header"/>
    <w:basedOn w:val="Normal"/>
    <w:link w:val="HeaderChar"/>
    <w:uiPriority w:val="99"/>
    <w:unhideWhenUsed/>
    <w:rsid w:val="00613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8D9"/>
    <w:rPr>
      <w:rFonts w:ascii="Gotham Book" w:hAnsi="Gotham Book" w:cs="Arial (Body CS)"/>
      <w:sz w:val="20"/>
      <w:szCs w:val="22"/>
    </w:rPr>
  </w:style>
  <w:style w:type="paragraph" w:styleId="Footer">
    <w:name w:val="footer"/>
    <w:basedOn w:val="Normal"/>
    <w:link w:val="FooterChar"/>
    <w:uiPriority w:val="99"/>
    <w:unhideWhenUsed/>
    <w:rsid w:val="00613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8D9"/>
    <w:rPr>
      <w:rFonts w:ascii="Gotham Book" w:hAnsi="Gotham Book" w:cs="Arial (Body CS)"/>
      <w:sz w:val="20"/>
      <w:szCs w:val="22"/>
    </w:rPr>
  </w:style>
  <w:style w:type="character" w:styleId="UnresolvedMention">
    <w:name w:val="Unresolved Mention"/>
    <w:basedOn w:val="DefaultParagraphFont"/>
    <w:uiPriority w:val="99"/>
    <w:semiHidden/>
    <w:unhideWhenUsed/>
    <w:rsid w:val="00322AD2"/>
    <w:rPr>
      <w:color w:val="605E5C"/>
      <w:shd w:val="clear" w:color="auto" w:fill="E1DFDD"/>
    </w:rPr>
  </w:style>
  <w:style w:type="numbering" w:customStyle="1" w:styleId="CurrentList1">
    <w:name w:val="Current List1"/>
    <w:uiPriority w:val="99"/>
    <w:rsid w:val="005A6580"/>
    <w:pPr>
      <w:numPr>
        <w:numId w:val="19"/>
      </w:numPr>
    </w:pPr>
  </w:style>
  <w:style w:type="numbering" w:customStyle="1" w:styleId="CurrentList2">
    <w:name w:val="Current List2"/>
    <w:uiPriority w:val="99"/>
    <w:rsid w:val="005A6580"/>
    <w:pPr>
      <w:numPr>
        <w:numId w:val="20"/>
      </w:numPr>
    </w:pPr>
  </w:style>
  <w:style w:type="numbering" w:customStyle="1" w:styleId="CurrentList3">
    <w:name w:val="Current List3"/>
    <w:uiPriority w:val="99"/>
    <w:rsid w:val="00433C6D"/>
    <w:pPr>
      <w:numPr>
        <w:numId w:val="21"/>
      </w:numPr>
    </w:pPr>
  </w:style>
  <w:style w:type="numbering" w:customStyle="1" w:styleId="CurrentList4">
    <w:name w:val="Current List4"/>
    <w:uiPriority w:val="99"/>
    <w:rsid w:val="00433C6D"/>
    <w:pPr>
      <w:numPr>
        <w:numId w:val="2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52534">
      <w:bodyDiv w:val="1"/>
      <w:marLeft w:val="0"/>
      <w:marRight w:val="0"/>
      <w:marTop w:val="0"/>
      <w:marBottom w:val="0"/>
      <w:divBdr>
        <w:top w:val="none" w:sz="0" w:space="0" w:color="auto"/>
        <w:left w:val="none" w:sz="0" w:space="0" w:color="auto"/>
        <w:bottom w:val="none" w:sz="0" w:space="0" w:color="auto"/>
        <w:right w:val="none" w:sz="0" w:space="0" w:color="auto"/>
      </w:divBdr>
    </w:div>
    <w:div w:id="982463149">
      <w:bodyDiv w:val="1"/>
      <w:marLeft w:val="0"/>
      <w:marRight w:val="0"/>
      <w:marTop w:val="0"/>
      <w:marBottom w:val="0"/>
      <w:divBdr>
        <w:top w:val="none" w:sz="0" w:space="0" w:color="auto"/>
        <w:left w:val="none" w:sz="0" w:space="0" w:color="auto"/>
        <w:bottom w:val="none" w:sz="0" w:space="0" w:color="auto"/>
        <w:right w:val="none" w:sz="0" w:space="0" w:color="auto"/>
      </w:divBdr>
    </w:div>
    <w:div w:id="1695575558">
      <w:bodyDiv w:val="1"/>
      <w:marLeft w:val="0"/>
      <w:marRight w:val="0"/>
      <w:marTop w:val="0"/>
      <w:marBottom w:val="0"/>
      <w:divBdr>
        <w:top w:val="none" w:sz="0" w:space="0" w:color="auto"/>
        <w:left w:val="none" w:sz="0" w:space="0" w:color="auto"/>
        <w:bottom w:val="none" w:sz="0" w:space="0" w:color="auto"/>
        <w:right w:val="none" w:sz="0" w:space="0" w:color="auto"/>
      </w:divBdr>
    </w:div>
    <w:div w:id="1787042174">
      <w:bodyDiv w:val="1"/>
      <w:marLeft w:val="0"/>
      <w:marRight w:val="0"/>
      <w:marTop w:val="0"/>
      <w:marBottom w:val="0"/>
      <w:divBdr>
        <w:top w:val="none" w:sz="0" w:space="0" w:color="auto"/>
        <w:left w:val="none" w:sz="0" w:space="0" w:color="auto"/>
        <w:bottom w:val="none" w:sz="0" w:space="0" w:color="auto"/>
        <w:right w:val="none" w:sz="0" w:space="0" w:color="auto"/>
      </w:divBdr>
    </w:div>
    <w:div w:id="1945990651">
      <w:bodyDiv w:val="1"/>
      <w:marLeft w:val="0"/>
      <w:marRight w:val="0"/>
      <w:marTop w:val="0"/>
      <w:marBottom w:val="0"/>
      <w:divBdr>
        <w:top w:val="none" w:sz="0" w:space="0" w:color="auto"/>
        <w:left w:val="none" w:sz="0" w:space="0" w:color="auto"/>
        <w:bottom w:val="none" w:sz="0" w:space="0" w:color="auto"/>
        <w:right w:val="none" w:sz="0" w:space="0" w:color="auto"/>
      </w:divBdr>
    </w:div>
    <w:div w:id="1991247731">
      <w:bodyDiv w:val="1"/>
      <w:marLeft w:val="0"/>
      <w:marRight w:val="0"/>
      <w:marTop w:val="0"/>
      <w:marBottom w:val="0"/>
      <w:divBdr>
        <w:top w:val="none" w:sz="0" w:space="0" w:color="auto"/>
        <w:left w:val="none" w:sz="0" w:space="0" w:color="auto"/>
        <w:bottom w:val="none" w:sz="0" w:space="0" w:color="auto"/>
        <w:right w:val="none" w:sz="0" w:space="0" w:color="auto"/>
      </w:divBdr>
    </w:div>
    <w:div w:id="2007315777">
      <w:bodyDiv w:val="1"/>
      <w:marLeft w:val="0"/>
      <w:marRight w:val="0"/>
      <w:marTop w:val="0"/>
      <w:marBottom w:val="0"/>
      <w:divBdr>
        <w:top w:val="none" w:sz="0" w:space="0" w:color="auto"/>
        <w:left w:val="none" w:sz="0" w:space="0" w:color="auto"/>
        <w:bottom w:val="none" w:sz="0" w:space="0" w:color="auto"/>
        <w:right w:val="none" w:sz="0" w:space="0" w:color="auto"/>
      </w:divBdr>
    </w:div>
    <w:div w:id="20405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hs.gov/ohrp/regulations-and-policy/guidance/faq/children-research/index.html"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olange.muller/Downloads/SIT%20General%20-%20Word%20Template%20-%20V1A%20-%20June%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0E5A93-6532-2242-889A-25CC78C78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SIT General - Word Template - V1A - June 2022.dotx</Template>
  <TotalTime>0</TotalTime>
  <Pages>3</Pages>
  <Words>602</Words>
  <Characters>3434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Solangé Muller</cp:lastModifiedBy>
  <cp:revision>2</cp:revision>
  <dcterms:created xsi:type="dcterms:W3CDTF">2022-07-11T15:49:00Z</dcterms:created>
  <dcterms:modified xsi:type="dcterms:W3CDTF">2022-07-11T15:49:00Z</dcterms:modified>
</cp:coreProperties>
</file>