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D28EE" w14:textId="74BBFB73" w:rsidR="007225FE" w:rsidRDefault="007225FE" w:rsidP="00286721">
      <w:pPr>
        <w:pStyle w:val="Title"/>
      </w:pPr>
      <w:r>
        <w:t>SIT Housing Form - VT Summer Residencies</w:t>
      </w:r>
      <w:r w:rsidR="00C1509C">
        <w:t xml:space="preserve"> 202</w:t>
      </w:r>
      <w:r w:rsidR="00ED07BA">
        <w:t>3</w:t>
      </w:r>
    </w:p>
    <w:p w14:paraId="1F371A97" w14:textId="77777777" w:rsidR="007225FE" w:rsidRPr="00CB6B75" w:rsidRDefault="007225FE" w:rsidP="00E84612">
      <w:pPr>
        <w:spacing w:after="120"/>
        <w:rPr>
          <w:rFonts w:ascii="Arial" w:hAnsi="Arial" w:cs="Arial"/>
          <w:sz w:val="24"/>
          <w:szCs w:val="24"/>
        </w:rPr>
      </w:pPr>
      <w:r w:rsidRPr="007225FE">
        <w:rPr>
          <w:rFonts w:ascii="Gotham Bold" w:eastAsiaTheme="majorEastAsia" w:hAnsi="Gotham Bold" w:cs="Times New Roman (Headings CS)"/>
          <w:caps/>
          <w:color w:val="11623A"/>
          <w:spacing w:val="10"/>
          <w:sz w:val="26"/>
          <w:szCs w:val="26"/>
        </w:rPr>
        <w:t>Name:</w:t>
      </w:r>
      <w:r w:rsidRPr="00CB6B75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1551345907"/>
          <w:placeholder>
            <w:docPart w:val="51C4EFED23ED4B4F885DB833FA855C98"/>
          </w:placeholder>
          <w:showingPlcHdr/>
        </w:sdtPr>
        <w:sdtContent>
          <w:r w:rsidRPr="007225FE">
            <w:rPr>
              <w:rFonts w:ascii="Gotham Medium" w:eastAsiaTheme="majorEastAsia" w:hAnsi="Gotham Medium" w:cs="Times New Roman (Headings CS)"/>
              <w:caps/>
              <w:color w:val="11623A"/>
              <w:spacing w:val="10"/>
              <w:sz w:val="21"/>
              <w:szCs w:val="21"/>
            </w:rPr>
            <w:t>Click or tap here to enter text.</w:t>
          </w:r>
        </w:sdtContent>
      </w:sdt>
    </w:p>
    <w:p w14:paraId="2003E50E" w14:textId="77777777" w:rsidR="007225FE" w:rsidRPr="00CB6B75" w:rsidRDefault="007225FE" w:rsidP="00E84612">
      <w:pPr>
        <w:spacing w:after="120"/>
        <w:rPr>
          <w:rFonts w:ascii="Arial" w:hAnsi="Arial" w:cs="Arial"/>
          <w:sz w:val="24"/>
          <w:szCs w:val="24"/>
        </w:rPr>
      </w:pPr>
      <w:r w:rsidRPr="007225FE">
        <w:rPr>
          <w:rFonts w:ascii="Gotham Bold" w:eastAsiaTheme="majorEastAsia" w:hAnsi="Gotham Bold" w:cs="Times New Roman (Headings CS)"/>
          <w:caps/>
          <w:color w:val="11623A"/>
          <w:spacing w:val="10"/>
          <w:sz w:val="26"/>
          <w:szCs w:val="26"/>
        </w:rPr>
        <w:t>Program:</w:t>
      </w:r>
      <w:r w:rsidRPr="00CB6B75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807292150"/>
          <w:placeholder>
            <w:docPart w:val="D29734C339794572A4434BFBAF32EC3F"/>
          </w:placeholder>
          <w:showingPlcHdr/>
          <w:text/>
        </w:sdtPr>
        <w:sdtContent>
          <w:r w:rsidRPr="007225FE">
            <w:rPr>
              <w:rFonts w:ascii="Gotham Medium" w:eastAsiaTheme="majorEastAsia" w:hAnsi="Gotham Medium" w:cs="Times New Roman (Headings CS)"/>
              <w:caps/>
              <w:color w:val="11623A"/>
              <w:spacing w:val="10"/>
              <w:sz w:val="21"/>
              <w:szCs w:val="21"/>
            </w:rPr>
            <w:t>Click or tap here to enter text.</w:t>
          </w:r>
        </w:sdtContent>
      </w:sdt>
    </w:p>
    <w:p w14:paraId="50770787" w14:textId="77777777" w:rsidR="007225FE" w:rsidRPr="005E4388" w:rsidRDefault="007225FE" w:rsidP="007225FE">
      <w:pPr>
        <w:spacing w:after="120"/>
        <w:rPr>
          <w:b/>
          <w:bCs/>
          <w:sz w:val="22"/>
        </w:rPr>
      </w:pPr>
      <w:r w:rsidRPr="005E4388">
        <w:rPr>
          <w:b/>
          <w:bCs/>
          <w:sz w:val="22"/>
        </w:rPr>
        <w:t>Please indicate your housing preference by ticking the appropriate box below and return this form to your admissions officer within seven (7) days.</w:t>
      </w:r>
    </w:p>
    <w:p w14:paraId="01689DCA" w14:textId="77777777" w:rsidR="007225FE" w:rsidRPr="007225FE" w:rsidRDefault="007225FE" w:rsidP="007225FE">
      <w:pPr>
        <w:spacing w:after="120"/>
        <w:rPr>
          <w:sz w:val="22"/>
        </w:rPr>
      </w:pPr>
      <w:r w:rsidRPr="007225FE">
        <w:rPr>
          <w:sz w:val="22"/>
        </w:rPr>
        <w:t xml:space="preserve">All rooms are single with a shared bathroom in mixed gender dormitories. </w:t>
      </w:r>
    </w:p>
    <w:p w14:paraId="52EE5A62" w14:textId="6F0E8045" w:rsidR="007225FE" w:rsidRPr="007225FE" w:rsidRDefault="00000000" w:rsidP="00E84612">
      <w:pPr>
        <w:spacing w:after="120"/>
        <w:rPr>
          <w:sz w:val="22"/>
        </w:rPr>
      </w:pPr>
      <w:sdt>
        <w:sdtPr>
          <w:rPr>
            <w:rFonts w:ascii="Arial" w:hAnsi="Arial" w:cs="Arial"/>
            <w:sz w:val="24"/>
            <w:szCs w:val="24"/>
          </w:rPr>
          <w:id w:val="1373802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25FE" w:rsidRPr="00CB6B75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7225FE" w:rsidRPr="00CB6B75">
        <w:rPr>
          <w:rFonts w:ascii="Arial" w:hAnsi="Arial" w:cs="Arial"/>
          <w:sz w:val="24"/>
          <w:szCs w:val="24"/>
        </w:rPr>
        <w:tab/>
      </w:r>
      <w:r w:rsidR="007225FE" w:rsidRPr="00E84612">
        <w:rPr>
          <w:b/>
          <w:bCs/>
          <w:sz w:val="22"/>
        </w:rPr>
        <w:t>Option one:</w:t>
      </w:r>
      <w:r w:rsidR="007225FE" w:rsidRPr="00CB6B75">
        <w:rPr>
          <w:rFonts w:ascii="Arial" w:hAnsi="Arial" w:cs="Arial"/>
          <w:sz w:val="24"/>
          <w:szCs w:val="24"/>
        </w:rPr>
        <w:t xml:space="preserve"> </w:t>
      </w:r>
      <w:r w:rsidR="007225FE" w:rsidRPr="007225FE">
        <w:rPr>
          <w:sz w:val="22"/>
        </w:rPr>
        <w:t xml:space="preserve">Dormitory room </w:t>
      </w:r>
      <w:r w:rsidR="00C32A98">
        <w:rPr>
          <w:sz w:val="22"/>
        </w:rPr>
        <w:t xml:space="preserve">with full kitchen to prepare </w:t>
      </w:r>
      <w:proofErr w:type="gramStart"/>
      <w:r w:rsidR="00C32A98">
        <w:rPr>
          <w:sz w:val="22"/>
        </w:rPr>
        <w:t>meals</w:t>
      </w:r>
      <w:proofErr w:type="gramEnd"/>
    </w:p>
    <w:p w14:paraId="4245AE22" w14:textId="7F43F44A" w:rsidR="007225FE" w:rsidRPr="003D5CB5" w:rsidRDefault="00000000" w:rsidP="003D5CB5">
      <w:pPr>
        <w:spacing w:after="120"/>
        <w:ind w:left="720" w:hanging="720"/>
        <w:rPr>
          <w:sz w:val="22"/>
        </w:rPr>
      </w:pPr>
      <w:sdt>
        <w:sdtPr>
          <w:rPr>
            <w:rFonts w:ascii="Arial" w:hAnsi="Arial" w:cs="Arial"/>
            <w:sz w:val="24"/>
            <w:szCs w:val="24"/>
          </w:rPr>
          <w:id w:val="1724331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25FE" w:rsidRPr="00CB6B75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7225FE" w:rsidRPr="00CB6B75">
        <w:rPr>
          <w:rFonts w:ascii="Arial" w:hAnsi="Arial" w:cs="Arial"/>
          <w:sz w:val="24"/>
          <w:szCs w:val="24"/>
        </w:rPr>
        <w:tab/>
      </w:r>
      <w:r w:rsidR="007225FE" w:rsidRPr="00E84612">
        <w:rPr>
          <w:b/>
          <w:bCs/>
          <w:sz w:val="22"/>
        </w:rPr>
        <w:t>Option two:</w:t>
      </w:r>
      <w:r w:rsidR="007225FE" w:rsidRPr="00CB6B75">
        <w:rPr>
          <w:rFonts w:ascii="Arial" w:hAnsi="Arial" w:cs="Arial"/>
          <w:sz w:val="24"/>
          <w:szCs w:val="24"/>
        </w:rPr>
        <w:t xml:space="preserve"> </w:t>
      </w:r>
      <w:r w:rsidR="007225FE" w:rsidRPr="007225FE">
        <w:rPr>
          <w:sz w:val="22"/>
        </w:rPr>
        <w:t xml:space="preserve">I am living off </w:t>
      </w:r>
      <w:proofErr w:type="gramStart"/>
      <w:r w:rsidR="003D5CB5">
        <w:rPr>
          <w:sz w:val="22"/>
        </w:rPr>
        <w:t>campus</w:t>
      </w:r>
      <w:proofErr w:type="gramEnd"/>
    </w:p>
    <w:p w14:paraId="0636232D" w14:textId="77777777" w:rsidR="007225FE" w:rsidRDefault="00000000" w:rsidP="00E84612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357323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25FE" w:rsidRPr="00CB6B75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7225FE" w:rsidRPr="00CB6B75">
        <w:rPr>
          <w:rFonts w:ascii="Arial" w:hAnsi="Arial" w:cs="Arial"/>
          <w:sz w:val="24"/>
          <w:szCs w:val="24"/>
        </w:rPr>
        <w:tab/>
      </w:r>
      <w:r w:rsidR="007225FE" w:rsidRPr="007225FE">
        <w:rPr>
          <w:sz w:val="22"/>
        </w:rPr>
        <w:t>I require a single gender dormitory:</w:t>
      </w:r>
      <w:r w:rsidR="007225FE" w:rsidRPr="00CB6B75">
        <w:rPr>
          <w:rFonts w:ascii="Arial" w:hAnsi="Arial" w:cs="Arial"/>
          <w:sz w:val="24"/>
          <w:szCs w:val="24"/>
        </w:rPr>
        <w:t xml:space="preserve"> (</w:t>
      </w:r>
      <w:sdt>
        <w:sdtPr>
          <w:rPr>
            <w:rFonts w:ascii="Arial" w:hAnsi="Arial" w:cs="Arial"/>
            <w:sz w:val="24"/>
            <w:szCs w:val="24"/>
          </w:rPr>
          <w:id w:val="-822502471"/>
          <w:placeholder>
            <w:docPart w:val="E67B0FEB63C34FFCA28805BC53791B71"/>
          </w:placeholder>
          <w:showingPlcHdr/>
          <w:dropDownList>
            <w:listItem w:value="Choose an item."/>
            <w:listItem w:displayText="Male" w:value="Male"/>
            <w:listItem w:displayText="Female" w:value="Female"/>
          </w:dropDownList>
        </w:sdtPr>
        <w:sdtContent>
          <w:r w:rsidR="007225FE" w:rsidRPr="00C1509C">
            <w:rPr>
              <w:rStyle w:val="PlaceholderText"/>
              <w:sz w:val="22"/>
            </w:rPr>
            <w:t>Choose an item.</w:t>
          </w:r>
        </w:sdtContent>
      </w:sdt>
      <w:r w:rsidR="007225FE" w:rsidRPr="00CB6B75">
        <w:rPr>
          <w:rFonts w:ascii="Arial" w:hAnsi="Arial" w:cs="Arial"/>
          <w:sz w:val="24"/>
          <w:szCs w:val="24"/>
        </w:rPr>
        <w:t>)</w:t>
      </w:r>
    </w:p>
    <w:p w14:paraId="65F01A23" w14:textId="6D621B59" w:rsidR="007225FE" w:rsidRDefault="007225FE" w:rsidP="00E84612">
      <w:pPr>
        <w:spacing w:after="120"/>
        <w:rPr>
          <w:sz w:val="22"/>
        </w:rPr>
      </w:pPr>
      <w:r w:rsidRPr="00C1509C">
        <w:rPr>
          <w:sz w:val="22"/>
        </w:rPr>
        <w:t xml:space="preserve">If you have a physical condition that requires special consideration </w:t>
      </w:r>
      <w:r w:rsidR="00C1509C" w:rsidRPr="00C1509C">
        <w:rPr>
          <w:sz w:val="22"/>
        </w:rPr>
        <w:t>regarding</w:t>
      </w:r>
      <w:r w:rsidRPr="00C1509C">
        <w:rPr>
          <w:sz w:val="22"/>
        </w:rPr>
        <w:t xml:space="preserve"> housing, please contact </w:t>
      </w:r>
      <w:r w:rsidR="00ED07BA">
        <w:rPr>
          <w:sz w:val="22"/>
        </w:rPr>
        <w:t>the Office of Student Health, Safety &amp; Wellbeing</w:t>
      </w:r>
      <w:r w:rsidRPr="00C1509C">
        <w:rPr>
          <w:sz w:val="22"/>
        </w:rPr>
        <w:t xml:space="preserve"> at </w:t>
      </w:r>
      <w:hyperlink r:id="rId11" w:history="1">
        <w:r w:rsidR="002A0286" w:rsidRPr="008F50F4">
          <w:rPr>
            <w:rStyle w:val="Hyperlink"/>
            <w:sz w:val="22"/>
          </w:rPr>
          <w:t>studentwellbeing@sit.edu</w:t>
        </w:r>
      </w:hyperlink>
    </w:p>
    <w:p w14:paraId="4E8869F2" w14:textId="685FAB22" w:rsidR="00C1509C" w:rsidRPr="005E4388" w:rsidRDefault="007225FE" w:rsidP="00C1509C">
      <w:pPr>
        <w:rPr>
          <w:b/>
          <w:bCs/>
          <w:sz w:val="24"/>
          <w:szCs w:val="24"/>
        </w:rPr>
      </w:pPr>
      <w:r w:rsidRPr="005E4388">
        <w:rPr>
          <w:b/>
          <w:bCs/>
          <w:sz w:val="24"/>
          <w:szCs w:val="24"/>
        </w:rPr>
        <w:t xml:space="preserve">Program arrival and departure dates and costs are outlined </w:t>
      </w:r>
      <w:r w:rsidR="00C1509C" w:rsidRPr="005E4388">
        <w:rPr>
          <w:b/>
          <w:bCs/>
          <w:sz w:val="24"/>
          <w:szCs w:val="24"/>
        </w:rPr>
        <w:t>here:</w:t>
      </w:r>
    </w:p>
    <w:tbl>
      <w:tblPr>
        <w:tblStyle w:val="WLITablev3"/>
        <w:tblW w:w="0" w:type="auto"/>
        <w:tblLook w:val="04A0" w:firstRow="1" w:lastRow="0" w:firstColumn="1" w:lastColumn="0" w:noHBand="0" w:noVBand="1"/>
      </w:tblPr>
      <w:tblGrid>
        <w:gridCol w:w="2602"/>
        <w:gridCol w:w="2429"/>
        <w:gridCol w:w="2517"/>
        <w:gridCol w:w="2516"/>
      </w:tblGrid>
      <w:tr w:rsidR="00C1509C" w:rsidRPr="003C56C5" w14:paraId="6C5BC30F" w14:textId="77777777" w:rsidTr="00E84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  <w:tcBorders>
              <w:top w:val="single" w:sz="6" w:space="0" w:color="11623A"/>
              <w:left w:val="single" w:sz="6" w:space="0" w:color="11623A"/>
              <w:bottom w:val="single" w:sz="6" w:space="0" w:color="11623A"/>
              <w:right w:val="single" w:sz="6" w:space="0" w:color="11623A"/>
            </w:tcBorders>
            <w:shd w:val="clear" w:color="auto" w:fill="11623A"/>
          </w:tcPr>
          <w:p w14:paraId="625546CC" w14:textId="252EC512" w:rsidR="00C1509C" w:rsidRPr="00E84612" w:rsidRDefault="00C1509C" w:rsidP="00E84612">
            <w:pPr>
              <w:pStyle w:val="NormalList-Bullets"/>
              <w:ind w:left="360"/>
              <w:rPr>
                <w:sz w:val="22"/>
              </w:rPr>
            </w:pPr>
            <w:r w:rsidRPr="00E84612">
              <w:rPr>
                <w:sz w:val="22"/>
              </w:rPr>
              <w:t>Program</w:t>
            </w:r>
          </w:p>
        </w:tc>
        <w:tc>
          <w:tcPr>
            <w:tcW w:w="2429" w:type="dxa"/>
            <w:tcBorders>
              <w:top w:val="single" w:sz="6" w:space="0" w:color="11623A"/>
              <w:left w:val="single" w:sz="6" w:space="0" w:color="11623A"/>
              <w:bottom w:val="single" w:sz="6" w:space="0" w:color="11623A"/>
              <w:right w:val="single" w:sz="6" w:space="0" w:color="11623A"/>
            </w:tcBorders>
            <w:shd w:val="clear" w:color="auto" w:fill="11623A"/>
          </w:tcPr>
          <w:p w14:paraId="7C89F0CC" w14:textId="294B1602" w:rsidR="00C1509C" w:rsidRPr="00E84612" w:rsidRDefault="00C1509C" w:rsidP="003845DC">
            <w:pPr>
              <w:pStyle w:val="NormalList-Bullets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84612">
              <w:rPr>
                <w:sz w:val="22"/>
              </w:rPr>
              <w:t>Arrival Date</w:t>
            </w:r>
          </w:p>
        </w:tc>
        <w:tc>
          <w:tcPr>
            <w:tcW w:w="2517" w:type="dxa"/>
            <w:tcBorders>
              <w:top w:val="single" w:sz="6" w:space="0" w:color="11623A"/>
              <w:left w:val="single" w:sz="6" w:space="0" w:color="11623A"/>
              <w:bottom w:val="single" w:sz="6" w:space="0" w:color="11623A"/>
              <w:right w:val="single" w:sz="6" w:space="0" w:color="11623A"/>
            </w:tcBorders>
            <w:shd w:val="clear" w:color="auto" w:fill="11623A"/>
          </w:tcPr>
          <w:p w14:paraId="52E7C981" w14:textId="52554E06" w:rsidR="00C1509C" w:rsidRPr="00E84612" w:rsidRDefault="00C1509C" w:rsidP="00E84612">
            <w:pPr>
              <w:pStyle w:val="NormalList-Bullets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84612">
              <w:rPr>
                <w:sz w:val="22"/>
              </w:rPr>
              <w:t>Departure Date</w:t>
            </w:r>
          </w:p>
        </w:tc>
        <w:tc>
          <w:tcPr>
            <w:tcW w:w="2516" w:type="dxa"/>
            <w:tcBorders>
              <w:top w:val="single" w:sz="6" w:space="0" w:color="11623A"/>
              <w:left w:val="single" w:sz="6" w:space="0" w:color="11623A"/>
              <w:bottom w:val="single" w:sz="6" w:space="0" w:color="11623A"/>
              <w:right w:val="single" w:sz="6" w:space="0" w:color="11623A"/>
            </w:tcBorders>
            <w:shd w:val="clear" w:color="auto" w:fill="11623A"/>
          </w:tcPr>
          <w:p w14:paraId="212A3C65" w14:textId="6005081A" w:rsidR="00C1509C" w:rsidRPr="00E84612" w:rsidRDefault="00C1509C" w:rsidP="00E84612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84612">
              <w:rPr>
                <w:sz w:val="22"/>
              </w:rPr>
              <w:t>Cost for Room</w:t>
            </w:r>
          </w:p>
        </w:tc>
      </w:tr>
      <w:tr w:rsidR="00C1509C" w:rsidRPr="003C56C5" w14:paraId="482BC554" w14:textId="77777777" w:rsidTr="00C32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  <w:tcBorders>
              <w:top w:val="single" w:sz="6" w:space="0" w:color="11623A"/>
            </w:tcBorders>
            <w:shd w:val="clear" w:color="auto" w:fill="E7E6E6" w:themeFill="background2"/>
          </w:tcPr>
          <w:p w14:paraId="17570486" w14:textId="5F7915B2" w:rsidR="00C1509C" w:rsidRPr="00C1509C" w:rsidRDefault="002A0286" w:rsidP="005E4388">
            <w:pPr>
              <w:spacing w:before="40" w:after="40"/>
              <w:rPr>
                <w:bCs w:val="0"/>
              </w:rPr>
            </w:pPr>
            <w:r>
              <w:rPr>
                <w:bCs w:val="0"/>
              </w:rPr>
              <w:t>EdD in Global Education</w:t>
            </w:r>
          </w:p>
        </w:tc>
        <w:tc>
          <w:tcPr>
            <w:tcW w:w="2429" w:type="dxa"/>
            <w:tcBorders>
              <w:top w:val="single" w:sz="6" w:space="0" w:color="11623A"/>
            </w:tcBorders>
            <w:shd w:val="clear" w:color="auto" w:fill="E7E6E6" w:themeFill="background2"/>
          </w:tcPr>
          <w:p w14:paraId="005535B7" w14:textId="02572E34" w:rsidR="00C1509C" w:rsidRPr="003C56C5" w:rsidRDefault="005E4388" w:rsidP="005E438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June 18</w:t>
            </w:r>
            <w:r w:rsidRPr="005E4388">
              <w:rPr>
                <w:vertAlign w:val="superscript"/>
              </w:rPr>
              <w:t>th</w:t>
            </w:r>
            <w:r>
              <w:t>, 2023</w:t>
            </w:r>
          </w:p>
        </w:tc>
        <w:tc>
          <w:tcPr>
            <w:tcW w:w="2517" w:type="dxa"/>
            <w:tcBorders>
              <w:top w:val="single" w:sz="6" w:space="0" w:color="11623A"/>
            </w:tcBorders>
            <w:shd w:val="clear" w:color="auto" w:fill="E7E6E6" w:themeFill="background2"/>
          </w:tcPr>
          <w:p w14:paraId="5FFA6753" w14:textId="580A2541" w:rsidR="00C1509C" w:rsidRPr="003C56C5" w:rsidRDefault="00C1509C" w:rsidP="005E438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July </w:t>
            </w:r>
            <w:r w:rsidR="005E4388">
              <w:t>1</w:t>
            </w:r>
            <w:r w:rsidR="005E4388" w:rsidRPr="005E4388">
              <w:rPr>
                <w:vertAlign w:val="superscript"/>
              </w:rPr>
              <w:t>st</w:t>
            </w:r>
            <w:r w:rsidR="005E4388">
              <w:t>, 2023</w:t>
            </w:r>
          </w:p>
        </w:tc>
        <w:tc>
          <w:tcPr>
            <w:tcW w:w="2516" w:type="dxa"/>
            <w:tcBorders>
              <w:top w:val="single" w:sz="6" w:space="0" w:color="11623A"/>
            </w:tcBorders>
            <w:shd w:val="clear" w:color="auto" w:fill="E7E6E6" w:themeFill="background2"/>
          </w:tcPr>
          <w:p w14:paraId="245ABDB0" w14:textId="2B4D8761" w:rsidR="00C1509C" w:rsidRPr="005E4388" w:rsidRDefault="002B4007" w:rsidP="005E438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C32A98">
              <w:t>$650.00 (13 nights)</w:t>
            </w:r>
          </w:p>
        </w:tc>
      </w:tr>
      <w:tr w:rsidR="002A0286" w:rsidRPr="003C56C5" w14:paraId="23EE3191" w14:textId="77777777" w:rsidTr="00E84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</w:tcPr>
          <w:p w14:paraId="65B7200A" w14:textId="6B43F6B5" w:rsidR="002A0286" w:rsidRDefault="002A0286" w:rsidP="005E4388">
            <w:pPr>
              <w:spacing w:before="40" w:after="40"/>
            </w:pPr>
            <w:r>
              <w:t>International Education</w:t>
            </w:r>
            <w:r>
              <w:rPr>
                <w:bCs w:val="0"/>
              </w:rPr>
              <w:t xml:space="preserve"> – MA &amp; Certificate</w:t>
            </w:r>
          </w:p>
        </w:tc>
        <w:tc>
          <w:tcPr>
            <w:tcW w:w="2429" w:type="dxa"/>
          </w:tcPr>
          <w:p w14:paraId="3D54FEDE" w14:textId="3C340843" w:rsidR="002A0286" w:rsidRDefault="002A0286" w:rsidP="005E438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June 18th, 2023</w:t>
            </w:r>
          </w:p>
        </w:tc>
        <w:tc>
          <w:tcPr>
            <w:tcW w:w="2517" w:type="dxa"/>
          </w:tcPr>
          <w:p w14:paraId="00C25F52" w14:textId="7B960AF8" w:rsidR="002A0286" w:rsidRDefault="005E4388" w:rsidP="005E438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July 1</w:t>
            </w:r>
            <w:r w:rsidRPr="005E4388">
              <w:rPr>
                <w:vertAlign w:val="superscript"/>
              </w:rPr>
              <w:t>st</w:t>
            </w:r>
            <w:r>
              <w:t>, 2023</w:t>
            </w:r>
          </w:p>
        </w:tc>
        <w:tc>
          <w:tcPr>
            <w:tcW w:w="2516" w:type="dxa"/>
          </w:tcPr>
          <w:p w14:paraId="3BCF8A02" w14:textId="0BC42A26" w:rsidR="002A0286" w:rsidRPr="00C32A98" w:rsidRDefault="00C32A98" w:rsidP="005E438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  <w:r w:rsidR="002B4007" w:rsidRPr="00C32A98">
              <w:t>650.00</w:t>
            </w:r>
          </w:p>
        </w:tc>
      </w:tr>
      <w:tr w:rsidR="00C1509C" w:rsidRPr="003C56C5" w14:paraId="6DCC5500" w14:textId="77777777" w:rsidTr="00C32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  <w:shd w:val="clear" w:color="auto" w:fill="E7E6E6" w:themeFill="background2"/>
          </w:tcPr>
          <w:p w14:paraId="523E10CA" w14:textId="378F7D3E" w:rsidR="00C1509C" w:rsidRPr="003C56C5" w:rsidRDefault="00E84612" w:rsidP="005E4388">
            <w:pPr>
              <w:spacing w:before="40" w:after="40"/>
            </w:pPr>
            <w:r>
              <w:t>MA in Intercultural Service, Leadership &amp; Management</w:t>
            </w:r>
          </w:p>
        </w:tc>
        <w:tc>
          <w:tcPr>
            <w:tcW w:w="2429" w:type="dxa"/>
            <w:shd w:val="clear" w:color="auto" w:fill="E7E6E6" w:themeFill="background2"/>
          </w:tcPr>
          <w:p w14:paraId="3216F717" w14:textId="4AE8118B" w:rsidR="00C1509C" w:rsidRPr="003C56C5" w:rsidRDefault="00E84612" w:rsidP="005E438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June 1</w:t>
            </w:r>
            <w:r w:rsidR="005E4388">
              <w:t>8</w:t>
            </w:r>
            <w:r w:rsidR="005E4388" w:rsidRPr="005E4388">
              <w:rPr>
                <w:vertAlign w:val="superscript"/>
              </w:rPr>
              <w:t>th</w:t>
            </w:r>
            <w:r w:rsidR="005E4388">
              <w:t>, 2023</w:t>
            </w:r>
          </w:p>
        </w:tc>
        <w:tc>
          <w:tcPr>
            <w:tcW w:w="2517" w:type="dxa"/>
            <w:shd w:val="clear" w:color="auto" w:fill="E7E6E6" w:themeFill="background2"/>
          </w:tcPr>
          <w:p w14:paraId="361201CD" w14:textId="1ED4CFB3" w:rsidR="00C1509C" w:rsidRPr="003C56C5" w:rsidRDefault="005E4388" w:rsidP="005E438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July 1</w:t>
            </w:r>
            <w:r w:rsidRPr="005E4388">
              <w:rPr>
                <w:vertAlign w:val="superscript"/>
              </w:rPr>
              <w:t>st</w:t>
            </w:r>
            <w:r>
              <w:t>, 2023</w:t>
            </w:r>
          </w:p>
        </w:tc>
        <w:tc>
          <w:tcPr>
            <w:tcW w:w="2516" w:type="dxa"/>
            <w:shd w:val="clear" w:color="auto" w:fill="E7E6E6" w:themeFill="background2"/>
          </w:tcPr>
          <w:p w14:paraId="6BDBE425" w14:textId="7F91BDAE" w:rsidR="00C1509C" w:rsidRPr="00C32A98" w:rsidRDefault="00C32A98" w:rsidP="005E438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  <w:r w:rsidR="002B4007" w:rsidRPr="00C32A98">
              <w:t>650.00</w:t>
            </w:r>
          </w:p>
        </w:tc>
      </w:tr>
      <w:tr w:rsidR="00C1509C" w:rsidRPr="003C56C5" w14:paraId="6227B79D" w14:textId="77777777" w:rsidTr="00E84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</w:tcPr>
          <w:p w14:paraId="52E5E10D" w14:textId="66B5FE7E" w:rsidR="00C1509C" w:rsidRPr="003C56C5" w:rsidRDefault="00E84612" w:rsidP="005E4388">
            <w:pPr>
              <w:spacing w:before="40" w:after="40"/>
            </w:pPr>
            <w:r>
              <w:t>MA in Sustainable Development</w:t>
            </w:r>
            <w:r w:rsidR="003D5CB5">
              <w:t xml:space="preserve"> Practice</w:t>
            </w:r>
          </w:p>
        </w:tc>
        <w:tc>
          <w:tcPr>
            <w:tcW w:w="2429" w:type="dxa"/>
          </w:tcPr>
          <w:p w14:paraId="57F799E5" w14:textId="5344C2EA" w:rsidR="00C1509C" w:rsidRPr="003C56C5" w:rsidRDefault="00902D9D" w:rsidP="005E438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June </w:t>
            </w:r>
            <w:r w:rsidR="003D5CB5">
              <w:t>25th</w:t>
            </w:r>
            <w:r w:rsidR="005E4388">
              <w:t>, 2023</w:t>
            </w:r>
          </w:p>
        </w:tc>
        <w:tc>
          <w:tcPr>
            <w:tcW w:w="2517" w:type="dxa"/>
          </w:tcPr>
          <w:p w14:paraId="50D7CECA" w14:textId="4BC9FC85" w:rsidR="00C1509C" w:rsidRPr="003C56C5" w:rsidRDefault="00902D9D" w:rsidP="005E438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</w:t>
            </w:r>
            <w:r w:rsidR="003D5CB5">
              <w:t>ly 2nd</w:t>
            </w:r>
            <w:r w:rsidR="005E4388">
              <w:t>, 2023</w:t>
            </w:r>
          </w:p>
        </w:tc>
        <w:tc>
          <w:tcPr>
            <w:tcW w:w="2516" w:type="dxa"/>
          </w:tcPr>
          <w:p w14:paraId="02250B1B" w14:textId="1526C02A" w:rsidR="00C1509C" w:rsidRPr="00C32A98" w:rsidRDefault="00C32A98" w:rsidP="005E438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  <w:r w:rsidR="002B4007" w:rsidRPr="00C32A98">
              <w:t>350.00 (7 nights)</w:t>
            </w:r>
          </w:p>
        </w:tc>
      </w:tr>
    </w:tbl>
    <w:p w14:paraId="736B9619" w14:textId="3D17A101" w:rsidR="00286721" w:rsidRDefault="00286721" w:rsidP="00C1509C"/>
    <w:sectPr w:rsidR="00286721" w:rsidSect="00C22856">
      <w:headerReference w:type="default" r:id="rId12"/>
      <w:footerReference w:type="even" r:id="rId13"/>
      <w:footerReference w:type="default" r:id="rId14"/>
      <w:pgSz w:w="12240" w:h="15840"/>
      <w:pgMar w:top="1440" w:right="1080" w:bottom="1440" w:left="1080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847BE" w14:textId="77777777" w:rsidR="001C6117" w:rsidRDefault="001C6117" w:rsidP="00C768C8">
      <w:r>
        <w:separator/>
      </w:r>
    </w:p>
  </w:endnote>
  <w:endnote w:type="continuationSeparator" w:id="0">
    <w:p w14:paraId="5D3B3CC7" w14:textId="77777777" w:rsidR="001C6117" w:rsidRDefault="001C6117" w:rsidP="00C76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220F39-BA7D-4A20-ADFA-70F3A5F800A9}"/>
    <w:embedBold r:id="rId2" w:fontKey="{C7A123DB-3BDA-4B31-BCAA-8EB320E62832}"/>
    <w:embedItalic r:id="rId3" w:fontKey="{295B1880-08CE-4694-BCED-8FC6BAD5783B}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Arial (Body CS)">
    <w:altName w:val="Arial"/>
    <w:charset w:val="00"/>
    <w:family w:val="roman"/>
    <w:pitch w:val="default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5D237D-D4A6-4715-9759-C891E8BA0C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93352CD-A522-40E3-B4B4-1C017E2A3D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7FD87F-C3EF-4628-B1A9-14FF9B72F1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83086020"/>
      <w:docPartObj>
        <w:docPartGallery w:val="Page Numbers (Bottom of Page)"/>
        <w:docPartUnique/>
      </w:docPartObj>
    </w:sdtPr>
    <w:sdtContent>
      <w:p w14:paraId="5F9A3A62" w14:textId="77777777" w:rsidR="00F21CFC" w:rsidRDefault="00F21CFC" w:rsidP="004C1306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BEB8F7" w14:textId="77777777" w:rsidR="00F21CFC" w:rsidRDefault="00F21CFC" w:rsidP="00F21CFC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CFE85" w14:textId="77777777" w:rsidR="00F21CFC" w:rsidRPr="00016A56" w:rsidRDefault="00000000" w:rsidP="00286721">
    <w:pPr>
      <w:framePr w:w="10080" w:h="288" w:hRule="exact" w:wrap="notBeside" w:vAnchor="page" w:hAnchor="page" w:x="1081" w:y="14977"/>
      <w:jc w:val="right"/>
      <w:rPr>
        <w:color w:val="11623A"/>
      </w:rPr>
    </w:pPr>
    <w:sdt>
      <w:sdtPr>
        <w:id w:val="103388267"/>
        <w:docPartObj>
          <w:docPartGallery w:val="Page Numbers (Bottom of Page)"/>
          <w:docPartUnique/>
        </w:docPartObj>
      </w:sdtPr>
      <w:sdtEndPr>
        <w:rPr>
          <w:color w:val="11623A"/>
        </w:rPr>
      </w:sdtEndPr>
      <w:sdtContent>
        <w:r w:rsidR="00F21CFC" w:rsidRPr="00016A56">
          <w:rPr>
            <w:color w:val="11623A"/>
          </w:rPr>
          <w:fldChar w:fldCharType="begin"/>
        </w:r>
        <w:r w:rsidR="00F21CFC" w:rsidRPr="00016A56">
          <w:rPr>
            <w:color w:val="11623A"/>
          </w:rPr>
          <w:instrText xml:space="preserve"> PAGE </w:instrText>
        </w:r>
        <w:r w:rsidR="00F21CFC" w:rsidRPr="00016A56">
          <w:rPr>
            <w:color w:val="11623A"/>
          </w:rPr>
          <w:fldChar w:fldCharType="separate"/>
        </w:r>
        <w:r w:rsidR="00F21CFC" w:rsidRPr="00016A56">
          <w:rPr>
            <w:color w:val="11623A"/>
          </w:rPr>
          <w:t>1</w:t>
        </w:r>
        <w:r w:rsidR="00F21CFC" w:rsidRPr="00016A56">
          <w:rPr>
            <w:color w:val="11623A"/>
          </w:rPr>
          <w:fldChar w:fldCharType="end"/>
        </w:r>
      </w:sdtContent>
    </w:sdt>
  </w:p>
  <w:p w14:paraId="62ECFCB2" w14:textId="77777777" w:rsidR="00F21CFC" w:rsidRPr="00220AD1" w:rsidRDefault="00016A56" w:rsidP="00016A56">
    <w:pPr>
      <w:ind w:left="-108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576AB5" wp14:editId="13A5870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5456" cy="87782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456" cy="87782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79C94" w14:textId="77777777" w:rsidR="001C6117" w:rsidRDefault="001C6117" w:rsidP="00C768C8">
      <w:r>
        <w:separator/>
      </w:r>
    </w:p>
  </w:footnote>
  <w:footnote w:type="continuationSeparator" w:id="0">
    <w:p w14:paraId="7BE29094" w14:textId="77777777" w:rsidR="001C6117" w:rsidRDefault="001C6117" w:rsidP="00C76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53901" w14:textId="77777777" w:rsidR="00C22856" w:rsidRDefault="00C22856" w:rsidP="00C22856">
    <w:pPr>
      <w:pStyle w:val="Header"/>
      <w:ind w:left="-1080"/>
    </w:pPr>
    <w:r>
      <w:rPr>
        <w:noProof/>
      </w:rPr>
      <w:drawing>
        <wp:inline distT="0" distB="0" distL="0" distR="0" wp14:anchorId="0260C324" wp14:editId="552AF074">
          <wp:extent cx="7772400" cy="1188992"/>
          <wp:effectExtent l="0" t="0" r="0" b="5080"/>
          <wp:docPr id="2" name="Picture 2" descr="Icon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88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BBAAF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94926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364C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C69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2EE2D9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7268A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6211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AC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A4B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0249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360964"/>
    <w:multiLevelType w:val="hybridMultilevel"/>
    <w:tmpl w:val="6532C10C"/>
    <w:lvl w:ilvl="0" w:tplc="61988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0B5F6E"/>
    <w:multiLevelType w:val="hybridMultilevel"/>
    <w:tmpl w:val="1542D60A"/>
    <w:lvl w:ilvl="0" w:tplc="EA50B7F0">
      <w:start w:val="1"/>
      <w:numFmt w:val="decimal"/>
      <w:pStyle w:val="NormalList-Numbers"/>
      <w:lvlText w:val="%1."/>
      <w:lvlJc w:val="left"/>
      <w:pPr>
        <w:ind w:left="720" w:hanging="360"/>
      </w:pPr>
      <w:rPr>
        <w:rFonts w:ascii="Gotham Bold" w:hAnsi="Gotham Bold" w:hint="default"/>
        <w:b w:val="0"/>
        <w:i w:val="0"/>
        <w:color w:val="11623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B493F"/>
    <w:multiLevelType w:val="multilevel"/>
    <w:tmpl w:val="CB0656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C307AA"/>
    <w:multiLevelType w:val="hybridMultilevel"/>
    <w:tmpl w:val="F1D65634"/>
    <w:lvl w:ilvl="0" w:tplc="481227BE">
      <w:start w:val="1"/>
      <w:numFmt w:val="bullet"/>
      <w:pStyle w:val="NormalList-Bullets"/>
      <w:lvlText w:val=""/>
      <w:lvlJc w:val="left"/>
      <w:pPr>
        <w:ind w:left="720" w:hanging="360"/>
      </w:pPr>
      <w:rPr>
        <w:rFonts w:ascii="Symbol" w:hAnsi="Symbol" w:hint="default"/>
        <w:color w:val="11623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C7DF5"/>
    <w:multiLevelType w:val="hybridMultilevel"/>
    <w:tmpl w:val="CB065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2740F6"/>
    <w:multiLevelType w:val="multilevel"/>
    <w:tmpl w:val="A8F6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D884833"/>
    <w:multiLevelType w:val="multilevel"/>
    <w:tmpl w:val="04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C843944"/>
    <w:multiLevelType w:val="multilevel"/>
    <w:tmpl w:val="A0A2DC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C41AF1"/>
    <w:multiLevelType w:val="multilevel"/>
    <w:tmpl w:val="04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120800360">
    <w:abstractNumId w:val="10"/>
  </w:num>
  <w:num w:numId="2" w16cid:durableId="636766695">
    <w:abstractNumId w:val="14"/>
  </w:num>
  <w:num w:numId="3" w16cid:durableId="1789661077">
    <w:abstractNumId w:val="12"/>
  </w:num>
  <w:num w:numId="4" w16cid:durableId="1398161464">
    <w:abstractNumId w:val="13"/>
  </w:num>
  <w:num w:numId="5" w16cid:durableId="659621859">
    <w:abstractNumId w:val="11"/>
  </w:num>
  <w:num w:numId="6" w16cid:durableId="1187719871">
    <w:abstractNumId w:val="17"/>
  </w:num>
  <w:num w:numId="7" w16cid:durableId="196312181">
    <w:abstractNumId w:val="11"/>
    <w:lvlOverride w:ilvl="0">
      <w:startOverride w:val="1"/>
    </w:lvlOverride>
  </w:num>
  <w:num w:numId="8" w16cid:durableId="1181548933">
    <w:abstractNumId w:val="11"/>
    <w:lvlOverride w:ilvl="0">
      <w:startOverride w:val="1"/>
    </w:lvlOverride>
  </w:num>
  <w:num w:numId="9" w16cid:durableId="1677609755">
    <w:abstractNumId w:val="0"/>
  </w:num>
  <w:num w:numId="10" w16cid:durableId="253586963">
    <w:abstractNumId w:val="1"/>
  </w:num>
  <w:num w:numId="11" w16cid:durableId="984119568">
    <w:abstractNumId w:val="2"/>
  </w:num>
  <w:num w:numId="12" w16cid:durableId="1150444928">
    <w:abstractNumId w:val="3"/>
  </w:num>
  <w:num w:numId="13" w16cid:durableId="1025324126">
    <w:abstractNumId w:val="8"/>
  </w:num>
  <w:num w:numId="14" w16cid:durableId="2002735930">
    <w:abstractNumId w:val="4"/>
  </w:num>
  <w:num w:numId="15" w16cid:durableId="694845197">
    <w:abstractNumId w:val="5"/>
  </w:num>
  <w:num w:numId="16" w16cid:durableId="2113669622">
    <w:abstractNumId w:val="6"/>
  </w:num>
  <w:num w:numId="17" w16cid:durableId="409154572">
    <w:abstractNumId w:val="7"/>
  </w:num>
  <w:num w:numId="18" w16cid:durableId="1232808114">
    <w:abstractNumId w:val="9"/>
  </w:num>
  <w:num w:numId="19" w16cid:durableId="421297477">
    <w:abstractNumId w:val="18"/>
  </w:num>
  <w:num w:numId="20" w16cid:durableId="1813254996">
    <w:abstractNumId w:val="16"/>
  </w:num>
  <w:num w:numId="21" w16cid:durableId="1568418614">
    <w:abstractNumId w:val="13"/>
  </w:num>
  <w:num w:numId="22" w16cid:durableId="491873124">
    <w:abstractNumId w:val="13"/>
  </w:num>
  <w:num w:numId="23" w16cid:durableId="47457718">
    <w:abstractNumId w:val="15"/>
  </w:num>
  <w:num w:numId="24" w16cid:durableId="9764535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494"/>
    <w:rsid w:val="00007B33"/>
    <w:rsid w:val="00010ED5"/>
    <w:rsid w:val="00016A56"/>
    <w:rsid w:val="00056D7B"/>
    <w:rsid w:val="000B2F4B"/>
    <w:rsid w:val="000D3797"/>
    <w:rsid w:val="0012422E"/>
    <w:rsid w:val="0013191E"/>
    <w:rsid w:val="001C6117"/>
    <w:rsid w:val="001E5772"/>
    <w:rsid w:val="001E5FDE"/>
    <w:rsid w:val="00220AD1"/>
    <w:rsid w:val="0024661A"/>
    <w:rsid w:val="00281453"/>
    <w:rsid w:val="00286721"/>
    <w:rsid w:val="002A0286"/>
    <w:rsid w:val="002A5F39"/>
    <w:rsid w:val="002B4007"/>
    <w:rsid w:val="003025A0"/>
    <w:rsid w:val="00307AA8"/>
    <w:rsid w:val="00333501"/>
    <w:rsid w:val="003845DC"/>
    <w:rsid w:val="003B381E"/>
    <w:rsid w:val="003C53D5"/>
    <w:rsid w:val="003C56C5"/>
    <w:rsid w:val="003D5CB5"/>
    <w:rsid w:val="00414D9B"/>
    <w:rsid w:val="004153A0"/>
    <w:rsid w:val="004C7179"/>
    <w:rsid w:val="005123CF"/>
    <w:rsid w:val="00556126"/>
    <w:rsid w:val="0057019A"/>
    <w:rsid w:val="005C5DBC"/>
    <w:rsid w:val="005E4388"/>
    <w:rsid w:val="005F64D9"/>
    <w:rsid w:val="006138D9"/>
    <w:rsid w:val="007225FE"/>
    <w:rsid w:val="007A21A0"/>
    <w:rsid w:val="007B3682"/>
    <w:rsid w:val="008054FC"/>
    <w:rsid w:val="00836987"/>
    <w:rsid w:val="008B01FF"/>
    <w:rsid w:val="00902D9D"/>
    <w:rsid w:val="00943FE6"/>
    <w:rsid w:val="009A2E3F"/>
    <w:rsid w:val="009C058E"/>
    <w:rsid w:val="009F0087"/>
    <w:rsid w:val="009F784B"/>
    <w:rsid w:val="00A536D6"/>
    <w:rsid w:val="00A63679"/>
    <w:rsid w:val="00AA1663"/>
    <w:rsid w:val="00BA2494"/>
    <w:rsid w:val="00BE483A"/>
    <w:rsid w:val="00C1509C"/>
    <w:rsid w:val="00C22856"/>
    <w:rsid w:val="00C32A98"/>
    <w:rsid w:val="00C768C8"/>
    <w:rsid w:val="00C85780"/>
    <w:rsid w:val="00CB51E0"/>
    <w:rsid w:val="00D16A28"/>
    <w:rsid w:val="00D20E04"/>
    <w:rsid w:val="00D66176"/>
    <w:rsid w:val="00E20F21"/>
    <w:rsid w:val="00E319DB"/>
    <w:rsid w:val="00E82631"/>
    <w:rsid w:val="00E84083"/>
    <w:rsid w:val="00E84612"/>
    <w:rsid w:val="00EA547A"/>
    <w:rsid w:val="00EC78E4"/>
    <w:rsid w:val="00ED07BA"/>
    <w:rsid w:val="00EE1BB2"/>
    <w:rsid w:val="00F03780"/>
    <w:rsid w:val="00F06865"/>
    <w:rsid w:val="00F1031B"/>
    <w:rsid w:val="00F21CFC"/>
    <w:rsid w:val="00FA57D9"/>
    <w:rsid w:val="00FB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F187E"/>
  <w15:chartTrackingRefBased/>
  <w15:docId w15:val="{4EBF4905-80F4-4A7F-99AB-09937AE96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8C8"/>
    <w:pPr>
      <w:spacing w:after="240" w:line="276" w:lineRule="auto"/>
    </w:pPr>
    <w:rPr>
      <w:rFonts w:ascii="Gotham Book" w:hAnsi="Gotham Book" w:cs="Arial (Body CS)"/>
      <w:sz w:val="20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AD1"/>
    <w:pPr>
      <w:keepNext/>
      <w:keepLines/>
      <w:spacing w:before="280" w:after="160"/>
      <w:outlineLvl w:val="0"/>
    </w:pPr>
    <w:rPr>
      <w:rFonts w:ascii="Gotham Medium" w:eastAsiaTheme="majorEastAsia" w:hAnsi="Gotham Medium" w:cs="Times New Roman (Headings CS)"/>
      <w:color w:val="282828"/>
      <w:spacing w:val="4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C7179"/>
    <w:pPr>
      <w:spacing w:after="120"/>
      <w:outlineLvl w:val="1"/>
    </w:pPr>
    <w:rPr>
      <w:rFonts w:ascii="Gotham Bold" w:hAnsi="Gotham Bold"/>
      <w:caps/>
      <w:color w:val="11623A"/>
      <w:spacing w:val="10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20AD1"/>
    <w:pPr>
      <w:spacing w:before="240" w:after="80"/>
      <w:outlineLvl w:val="2"/>
    </w:pPr>
    <w:rPr>
      <w:rFonts w:ascii="Gotham Medium" w:hAnsi="Gotham Medium"/>
      <w:caps w:val="0"/>
      <w:color w:val="383838"/>
      <w:spacing w:val="0"/>
      <w:sz w:val="25"/>
      <w:szCs w:val="25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4C7179"/>
    <w:pPr>
      <w:outlineLvl w:val="3"/>
    </w:pPr>
    <w:rPr>
      <w:caps/>
      <w:color w:val="11623A"/>
      <w:spacing w:val="10"/>
      <w:sz w:val="21"/>
      <w:szCs w:val="21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C768C8"/>
    <w:pPr>
      <w:outlineLvl w:val="4"/>
    </w:pPr>
    <w:rPr>
      <w:caps w:val="0"/>
      <w:color w:val="auto"/>
      <w:spacing w:val="14"/>
      <w:sz w:val="20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4C7179"/>
    <w:pPr>
      <w:outlineLvl w:val="5"/>
    </w:pPr>
    <w:rPr>
      <w:rFonts w:ascii="Gotham Book" w:hAnsi="Gotham Book"/>
      <w:color w:val="11623A"/>
      <w:sz w:val="19"/>
      <w:szCs w:val="19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E20F21"/>
    <w:pPr>
      <w:outlineLvl w:val="6"/>
    </w:pPr>
    <w:rPr>
      <w:rFonts w:ascii="Gotham Medium" w:hAnsi="Gotham Medium"/>
      <w:color w:val="282828"/>
      <w:spacing w:val="6"/>
      <w:sz w:val="17"/>
      <w:szCs w:val="17"/>
    </w:r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4C7179"/>
    <w:pPr>
      <w:spacing w:before="160" w:after="0"/>
      <w:outlineLvl w:val="7"/>
    </w:pPr>
    <w:rPr>
      <w:rFonts w:ascii="Gotham Book" w:hAnsi="Gotham Book"/>
      <w:i/>
      <w:iCs/>
      <w:color w:val="11623A"/>
      <w:spacing w:val="10"/>
      <w:sz w:val="16"/>
      <w:szCs w:val="16"/>
    </w:rPr>
  </w:style>
  <w:style w:type="paragraph" w:styleId="Heading9">
    <w:name w:val="heading 9"/>
    <w:basedOn w:val="Heading8"/>
    <w:next w:val="Normal"/>
    <w:link w:val="Heading9Char"/>
    <w:uiPriority w:val="9"/>
    <w:unhideWhenUsed/>
    <w:qFormat/>
    <w:rsid w:val="00E20F21"/>
    <w:pPr>
      <w:outlineLvl w:val="8"/>
    </w:pPr>
    <w:rPr>
      <w:color w:val="auto"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F0686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06865"/>
    <w:pPr>
      <w:spacing w:after="100"/>
      <w:ind w:left="200"/>
    </w:pPr>
  </w:style>
  <w:style w:type="character" w:customStyle="1" w:styleId="Heading7Char">
    <w:name w:val="Heading 7 Char"/>
    <w:basedOn w:val="DefaultParagraphFont"/>
    <w:link w:val="Heading7"/>
    <w:uiPriority w:val="9"/>
    <w:rsid w:val="00E20F21"/>
    <w:rPr>
      <w:rFonts w:ascii="Gotham Medium" w:eastAsiaTheme="majorEastAsia" w:hAnsi="Gotham Medium" w:cs="Times New Roman (Headings CS)"/>
      <w:color w:val="282828"/>
      <w:spacing w:val="6"/>
      <w:sz w:val="17"/>
      <w:szCs w:val="17"/>
    </w:rPr>
  </w:style>
  <w:style w:type="paragraph" w:styleId="TOC3">
    <w:name w:val="toc 3"/>
    <w:basedOn w:val="Normal"/>
    <w:next w:val="Normal"/>
    <w:autoRedefine/>
    <w:uiPriority w:val="39"/>
    <w:unhideWhenUsed/>
    <w:rsid w:val="00F06865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F06865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F06865"/>
    <w:pPr>
      <w:spacing w:after="100"/>
      <w:ind w:left="800"/>
    </w:pPr>
  </w:style>
  <w:style w:type="character" w:styleId="Hyperlink">
    <w:name w:val="Hyperlink"/>
    <w:basedOn w:val="DefaultParagraphFont"/>
    <w:uiPriority w:val="99"/>
    <w:unhideWhenUsed/>
    <w:rsid w:val="00F06865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4C7179"/>
    <w:rPr>
      <w:rFonts w:ascii="Gotham Book" w:eastAsiaTheme="majorEastAsia" w:hAnsi="Gotham Book" w:cs="Times New Roman (Headings CS)"/>
      <w:color w:val="11623A"/>
      <w:spacing w:val="14"/>
      <w:sz w:val="19"/>
      <w:szCs w:val="19"/>
    </w:rPr>
  </w:style>
  <w:style w:type="character" w:customStyle="1" w:styleId="Heading8Char">
    <w:name w:val="Heading 8 Char"/>
    <w:basedOn w:val="DefaultParagraphFont"/>
    <w:link w:val="Heading8"/>
    <w:uiPriority w:val="9"/>
    <w:rsid w:val="004C7179"/>
    <w:rPr>
      <w:rFonts w:ascii="Gotham Book" w:eastAsiaTheme="majorEastAsia" w:hAnsi="Gotham Book" w:cs="Times New Roman (Headings CS)"/>
      <w:i/>
      <w:iCs/>
      <w:color w:val="11623A"/>
      <w:spacing w:val="10"/>
      <w:sz w:val="16"/>
      <w:szCs w:val="16"/>
    </w:rPr>
  </w:style>
  <w:style w:type="table" w:customStyle="1" w:styleId="WLITablev3">
    <w:name w:val="WLI Table v3"/>
    <w:basedOn w:val="TableNormal"/>
    <w:uiPriority w:val="99"/>
    <w:rsid w:val="00F06865"/>
    <w:rPr>
      <w:rFonts w:ascii="Gotham Book" w:hAnsi="Gotham Book"/>
    </w:rPr>
    <w:tblPr>
      <w:tblStyleRowBandSize w:val="1"/>
      <w:tblStyleColBandSize w:val="1"/>
      <w:tblBorders>
        <w:top w:val="single" w:sz="6" w:space="0" w:color="F0F0F0"/>
        <w:left w:val="single" w:sz="6" w:space="0" w:color="F0F0F0"/>
        <w:bottom w:val="single" w:sz="6" w:space="0" w:color="F0F0F0"/>
        <w:right w:val="single" w:sz="6" w:space="0" w:color="F0F0F0"/>
        <w:insideH w:val="single" w:sz="6" w:space="0" w:color="F0F0F0"/>
        <w:insideV w:val="single" w:sz="6" w:space="0" w:color="F0F0F0"/>
      </w:tblBorders>
      <w:tblCellMar>
        <w:top w:w="58" w:type="dxa"/>
        <w:bottom w:w="5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6" w:space="0" w:color="3B8C41"/>
          <w:left w:val="single" w:sz="6" w:space="0" w:color="3B8C41"/>
          <w:bottom w:val="single" w:sz="6" w:space="0" w:color="3B8C41"/>
          <w:right w:val="single" w:sz="6" w:space="0" w:color="3B8C41"/>
          <w:insideH w:val="single" w:sz="6" w:space="0" w:color="3B8C41"/>
          <w:insideV w:val="single" w:sz="6" w:space="0" w:color="3B8C41"/>
        </w:tcBorders>
        <w:shd w:val="clear" w:color="auto" w:fill="3B8C41"/>
      </w:tcPr>
    </w:tblStylePr>
    <w:tblStylePr w:type="lastRow">
      <w:rPr>
        <w:b w:val="0"/>
        <w:bCs/>
      </w:rPr>
      <w:tblPr/>
      <w:tcPr>
        <w:tcBorders>
          <w:top w:val="nil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AFAFA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220AD1"/>
    <w:rPr>
      <w:rFonts w:ascii="Gotham Medium" w:eastAsiaTheme="majorEastAsia" w:hAnsi="Gotham Medium" w:cs="Times New Roman (Headings CS)"/>
      <w:color w:val="282828"/>
      <w:spacing w:val="4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C7179"/>
    <w:rPr>
      <w:rFonts w:ascii="Gotham Bold" w:eastAsiaTheme="majorEastAsia" w:hAnsi="Gotham Bold" w:cs="Times New Roman (Headings CS)"/>
      <w:caps/>
      <w:color w:val="11623A"/>
      <w:spacing w:val="1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0AD1"/>
    <w:rPr>
      <w:rFonts w:ascii="Gotham Medium" w:eastAsiaTheme="majorEastAsia" w:hAnsi="Gotham Medium" w:cs="Times New Roman (Headings CS)"/>
      <w:color w:val="383838"/>
      <w:sz w:val="25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rsid w:val="004C7179"/>
    <w:rPr>
      <w:rFonts w:ascii="Gotham Medium" w:eastAsiaTheme="majorEastAsia" w:hAnsi="Gotham Medium" w:cs="Times New Roman (Headings CS)"/>
      <w:caps/>
      <w:color w:val="11623A"/>
      <w:spacing w:val="10"/>
      <w:sz w:val="21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rsid w:val="00C768C8"/>
    <w:rPr>
      <w:rFonts w:ascii="Gotham Medium" w:eastAsiaTheme="majorEastAsia" w:hAnsi="Gotham Medium" w:cs="Times New Roman (Headings CS)"/>
      <w:spacing w:val="14"/>
      <w:sz w:val="20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22856"/>
    <w:pPr>
      <w:jc w:val="center"/>
    </w:pPr>
    <w:rPr>
      <w:rFonts w:ascii="Gotham Medium" w:hAnsi="Gotham Medium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2856"/>
    <w:rPr>
      <w:rFonts w:ascii="Gotham Medium" w:hAnsi="Gotham Medium" w:cs="Arial (Body CS)"/>
      <w:sz w:val="48"/>
      <w:szCs w:val="56"/>
    </w:rPr>
  </w:style>
  <w:style w:type="paragraph" w:customStyle="1" w:styleId="NormalGreen">
    <w:name w:val="Normal Green"/>
    <w:basedOn w:val="Normal"/>
    <w:link w:val="NormalGreenChar"/>
    <w:qFormat/>
    <w:rsid w:val="004C7179"/>
    <w:rPr>
      <w:color w:val="11623A"/>
    </w:rPr>
  </w:style>
  <w:style w:type="character" w:customStyle="1" w:styleId="NormalGreenChar">
    <w:name w:val="Normal Green Char"/>
    <w:basedOn w:val="DefaultParagraphFont"/>
    <w:link w:val="NormalGreen"/>
    <w:rsid w:val="004C7179"/>
    <w:rPr>
      <w:rFonts w:ascii="Gotham Book" w:hAnsi="Gotham Book" w:cs="Arial (Body CS)"/>
      <w:color w:val="11623A"/>
      <w:sz w:val="20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4C7179"/>
    <w:pPr>
      <w:spacing w:after="300"/>
      <w:ind w:left="547" w:right="547"/>
    </w:pPr>
    <w:rPr>
      <w:rFonts w:ascii="Gotham Light" w:hAnsi="Gotham Light"/>
      <w:i/>
      <w:iCs/>
      <w:color w:val="11623A"/>
      <w:spacing w:val="4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4C7179"/>
    <w:rPr>
      <w:rFonts w:ascii="Gotham Light" w:hAnsi="Gotham Light" w:cs="Arial (Body CS)"/>
      <w:i/>
      <w:iCs/>
      <w:color w:val="11623A"/>
      <w:spacing w:val="4"/>
      <w:sz w:val="22"/>
      <w:szCs w:val="22"/>
    </w:rPr>
  </w:style>
  <w:style w:type="paragraph" w:customStyle="1" w:styleId="NormalList-Numbers">
    <w:name w:val="Normal List - Numbers"/>
    <w:basedOn w:val="Normal"/>
    <w:qFormat/>
    <w:rsid w:val="004C7179"/>
    <w:pPr>
      <w:widowControl w:val="0"/>
      <w:numPr>
        <w:numId w:val="5"/>
      </w:numPr>
      <w:autoSpaceDE w:val="0"/>
      <w:autoSpaceDN w:val="0"/>
      <w:spacing w:before="40" w:after="40"/>
    </w:pPr>
    <w:rPr>
      <w:rFonts w:eastAsia="Cambria" w:cs="Cambria"/>
    </w:rPr>
  </w:style>
  <w:style w:type="paragraph" w:customStyle="1" w:styleId="NormalList-Bullets">
    <w:name w:val="Normal List - Bullets"/>
    <w:basedOn w:val="Normal"/>
    <w:qFormat/>
    <w:rsid w:val="004C7179"/>
    <w:pPr>
      <w:numPr>
        <w:numId w:val="4"/>
      </w:numPr>
      <w:spacing w:before="40" w:after="40"/>
    </w:pPr>
  </w:style>
  <w:style w:type="paragraph" w:styleId="Subtitle">
    <w:name w:val="Subtitle"/>
    <w:basedOn w:val="Heading2"/>
    <w:next w:val="Normal"/>
    <w:link w:val="SubtitleChar"/>
    <w:uiPriority w:val="11"/>
    <w:qFormat/>
    <w:rsid w:val="00220AD1"/>
    <w:pPr>
      <w:spacing w:before="80" w:after="240"/>
      <w:jc w:val="center"/>
    </w:pPr>
    <w:rPr>
      <w:rFonts w:ascii="Gotham Medium" w:hAnsi="Gotham Medium"/>
      <w:caps w:val="0"/>
      <w:spacing w:val="2"/>
    </w:rPr>
  </w:style>
  <w:style w:type="character" w:customStyle="1" w:styleId="SubtitleChar">
    <w:name w:val="Subtitle Char"/>
    <w:basedOn w:val="DefaultParagraphFont"/>
    <w:link w:val="Subtitle"/>
    <w:uiPriority w:val="11"/>
    <w:rsid w:val="00220AD1"/>
    <w:rPr>
      <w:rFonts w:ascii="Gotham Medium" w:eastAsiaTheme="majorEastAsia" w:hAnsi="Gotham Medium" w:cs="Times New Roman (Headings CS)"/>
      <w:color w:val="3B8C41"/>
      <w:spacing w:val="2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F21CFC"/>
  </w:style>
  <w:style w:type="paragraph" w:styleId="FootnoteText">
    <w:name w:val="footnote text"/>
    <w:basedOn w:val="Normal"/>
    <w:link w:val="FootnoteTextChar"/>
    <w:uiPriority w:val="99"/>
    <w:semiHidden/>
    <w:unhideWhenUsed/>
    <w:rsid w:val="00FB542B"/>
    <w:pPr>
      <w:spacing w:after="0" w:line="240" w:lineRule="auto"/>
    </w:pPr>
    <w:rPr>
      <w:color w:val="383838"/>
      <w:spacing w:val="4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542B"/>
    <w:rPr>
      <w:rFonts w:ascii="Gotham Book" w:hAnsi="Gotham Book" w:cs="Arial (Body CS)"/>
      <w:color w:val="383838"/>
      <w:spacing w:val="4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B542B"/>
    <w:rPr>
      <w:rFonts w:ascii="Gotham Medium" w:hAnsi="Gotham Medium"/>
      <w:color w:val="3B8C41"/>
      <w:vertAlign w:val="superscript"/>
    </w:rPr>
  </w:style>
  <w:style w:type="character" w:customStyle="1" w:styleId="Heading9Char">
    <w:name w:val="Heading 9 Char"/>
    <w:basedOn w:val="DefaultParagraphFont"/>
    <w:link w:val="Heading9"/>
    <w:uiPriority w:val="9"/>
    <w:rsid w:val="00E20F21"/>
    <w:rPr>
      <w:rFonts w:ascii="Gotham Book" w:eastAsiaTheme="majorEastAsia" w:hAnsi="Gotham Book" w:cs="Times New Roman (Headings CS)"/>
      <w:i/>
      <w:iCs/>
      <w:spacing w:val="10"/>
      <w:sz w:val="14"/>
      <w:szCs w:val="14"/>
    </w:rPr>
  </w:style>
  <w:style w:type="paragraph" w:styleId="Bibliography">
    <w:name w:val="Bibliography"/>
    <w:basedOn w:val="Normal"/>
    <w:next w:val="Normal"/>
    <w:uiPriority w:val="37"/>
    <w:semiHidden/>
    <w:unhideWhenUsed/>
    <w:rsid w:val="00E20F21"/>
  </w:style>
  <w:style w:type="paragraph" w:styleId="Header">
    <w:name w:val="header"/>
    <w:basedOn w:val="Normal"/>
    <w:link w:val="HeaderChar"/>
    <w:uiPriority w:val="99"/>
    <w:unhideWhenUsed/>
    <w:rsid w:val="006138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8D9"/>
    <w:rPr>
      <w:rFonts w:ascii="Gotham Book" w:hAnsi="Gotham Book" w:cs="Arial (Body CS)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6138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8D9"/>
    <w:rPr>
      <w:rFonts w:ascii="Gotham Book" w:hAnsi="Gotham Book" w:cs="Arial (Body CS)"/>
      <w:sz w:val="20"/>
      <w:szCs w:val="22"/>
    </w:rPr>
  </w:style>
  <w:style w:type="numbering" w:customStyle="1" w:styleId="CurrentList1">
    <w:name w:val="Current List1"/>
    <w:uiPriority w:val="99"/>
    <w:rsid w:val="004C7179"/>
    <w:pPr>
      <w:numPr>
        <w:numId w:val="19"/>
      </w:numPr>
    </w:pPr>
  </w:style>
  <w:style w:type="numbering" w:customStyle="1" w:styleId="CurrentList2">
    <w:name w:val="Current List2"/>
    <w:uiPriority w:val="99"/>
    <w:rsid w:val="004C7179"/>
    <w:pPr>
      <w:numPr>
        <w:numId w:val="20"/>
      </w:numPr>
    </w:pPr>
  </w:style>
  <w:style w:type="character" w:styleId="PlaceholderText">
    <w:name w:val="Placeholder Text"/>
    <w:basedOn w:val="DefaultParagraphFont"/>
    <w:uiPriority w:val="99"/>
    <w:semiHidden/>
    <w:rsid w:val="007225F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2A0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9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udentwellbeing@sit.ed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dama\AppData\Local\Temp\SIT%20Graduate%20Institute%20-%20Pre-Departure%20Document%20Template%20-%20202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1C4EFED23ED4B4F885DB833FA855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ACFD2-603B-4F69-85B5-7107BA233CB7}"/>
      </w:docPartPr>
      <w:docPartBody>
        <w:p w:rsidR="00372DE2" w:rsidRDefault="001355D4" w:rsidP="001355D4">
          <w:pPr>
            <w:pStyle w:val="51C4EFED23ED4B4F885DB833FA855C98"/>
          </w:pPr>
          <w:r w:rsidRPr="000707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9734C339794572A4434BFBAF32E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0E3A5-B41C-4097-82CE-DBF2893E52B9}"/>
      </w:docPartPr>
      <w:docPartBody>
        <w:p w:rsidR="00372DE2" w:rsidRDefault="001355D4" w:rsidP="001355D4">
          <w:pPr>
            <w:pStyle w:val="D29734C339794572A4434BFBAF32EC3F"/>
          </w:pPr>
          <w:r w:rsidRPr="000707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7B0FEB63C34FFCA28805BC53791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05F42-B7F7-4197-ADDE-FB31419962B4}"/>
      </w:docPartPr>
      <w:docPartBody>
        <w:p w:rsidR="00372DE2" w:rsidRDefault="001355D4" w:rsidP="001355D4">
          <w:pPr>
            <w:pStyle w:val="E67B0FEB63C34FFCA28805BC53791B71"/>
          </w:pPr>
          <w:r w:rsidRPr="000707B0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Arial (Body CS)">
    <w:altName w:val="Arial"/>
    <w:charset w:val="00"/>
    <w:family w:val="roman"/>
    <w:pitch w:val="default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D4"/>
    <w:rsid w:val="000B2AAB"/>
    <w:rsid w:val="001355D4"/>
    <w:rsid w:val="00192AE0"/>
    <w:rsid w:val="00372DE2"/>
    <w:rsid w:val="004D2106"/>
    <w:rsid w:val="0052057C"/>
    <w:rsid w:val="005D15A7"/>
    <w:rsid w:val="00970632"/>
    <w:rsid w:val="00E9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55D4"/>
    <w:rPr>
      <w:color w:val="808080"/>
    </w:rPr>
  </w:style>
  <w:style w:type="paragraph" w:customStyle="1" w:styleId="51C4EFED23ED4B4F885DB833FA855C98">
    <w:name w:val="51C4EFED23ED4B4F885DB833FA855C98"/>
    <w:rsid w:val="001355D4"/>
  </w:style>
  <w:style w:type="paragraph" w:customStyle="1" w:styleId="D29734C339794572A4434BFBAF32EC3F">
    <w:name w:val="D29734C339794572A4434BFBAF32EC3F"/>
    <w:rsid w:val="001355D4"/>
  </w:style>
  <w:style w:type="paragraph" w:customStyle="1" w:styleId="E67B0FEB63C34FFCA28805BC53791B71">
    <w:name w:val="E67B0FEB63C34FFCA28805BC53791B71"/>
    <w:rsid w:val="001355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F33B212DCC0B45882D9A2AFFA7F77F" ma:contentTypeVersion="11" ma:contentTypeDescription="Create a new document." ma:contentTypeScope="" ma:versionID="07bbad461b90c55dc915cadf431463d6">
  <xsd:schema xmlns:xsd="http://www.w3.org/2001/XMLSchema" xmlns:xs="http://www.w3.org/2001/XMLSchema" xmlns:p="http://schemas.microsoft.com/office/2006/metadata/properties" xmlns:ns2="8535f296-c9b5-428f-b8f1-4dfaf36b7ae3" targetNamespace="http://schemas.microsoft.com/office/2006/metadata/properties" ma:root="true" ma:fieldsID="7fede734081059521a0fbc031320d1b2" ns2:_="">
    <xsd:import namespace="8535f296-c9b5-428f-b8f1-4dfaf36b7a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5f296-c9b5-428f-b8f1-4dfaf36b7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0E5A93-6532-2242-889A-25CC78C78C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CD6139-1352-46D5-B100-A7C81BCF6E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B3A76BE-FD00-40EC-BEF2-C6A4FE0A53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6A7A00-098D-4D82-AC80-BF2BB45816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35f296-c9b5-428f-b8f1-4dfaf36b7a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SIT Graduate Institute - Pre-Departure Document Template - 2021</Template>
  <TotalTime>5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Kay Sigda</dc:creator>
  <cp:keywords/>
  <dc:description/>
  <cp:lastModifiedBy>Mary Kay Sigda</cp:lastModifiedBy>
  <cp:revision>2</cp:revision>
  <dcterms:created xsi:type="dcterms:W3CDTF">2023-04-10T15:58:00Z</dcterms:created>
  <dcterms:modified xsi:type="dcterms:W3CDTF">2023-04-10T15:58:00Z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0x010100DCF33B212DCC0B45882D9A2AFFA7F77F</vt:lpwstr>
  </property>
</Properties>
</file>